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4632" w14:textId="06616A17" w:rsidR="005D52ED" w:rsidRPr="001249BF" w:rsidRDefault="005D52ED" w:rsidP="005D52ED">
      <w:pPr>
        <w:widowControl w:val="0"/>
        <w:adjustRightInd w:val="0"/>
        <w:snapToGrid w:val="0"/>
        <w:spacing w:line="276" w:lineRule="auto"/>
        <w:outlineLvl w:val="0"/>
        <w:rPr>
          <w:rFonts w:eastAsiaTheme="minorEastAsia"/>
          <w:b/>
          <w:sz w:val="48"/>
          <w:szCs w:val="19"/>
        </w:rPr>
      </w:pPr>
      <w:r w:rsidRPr="005D52ED">
        <w:rPr>
          <w:b/>
          <w:bCs/>
          <w:sz w:val="48"/>
          <w:szCs w:val="19"/>
        </w:rPr>
        <w:t>Supplementary information for</w:t>
      </w:r>
      <w:r w:rsidRPr="005D52ED">
        <w:rPr>
          <w:b/>
          <w:bCs/>
          <w:sz w:val="48"/>
          <w:szCs w:val="19"/>
        </w:rPr>
        <w:t xml:space="preserve"> </w:t>
      </w:r>
      <w:r w:rsidRPr="001249BF">
        <w:rPr>
          <w:b/>
          <w:bCs/>
          <w:sz w:val="48"/>
          <w:szCs w:val="19"/>
        </w:rPr>
        <w:t>Human iPSC Line SCTi003-A Differentiation into Kidney Organoids</w:t>
      </w:r>
    </w:p>
    <w:p w14:paraId="1EE29D78" w14:textId="77777777" w:rsidR="005D52ED" w:rsidRPr="00D71388" w:rsidRDefault="005D52ED" w:rsidP="005D52ED">
      <w:pPr>
        <w:widowControl w:val="0"/>
        <w:adjustRightInd w:val="0"/>
        <w:snapToGrid w:val="0"/>
        <w:spacing w:line="276" w:lineRule="auto"/>
        <w:jc w:val="both"/>
        <w:rPr>
          <w:bCs/>
          <w:szCs w:val="19"/>
        </w:rPr>
      </w:pPr>
    </w:p>
    <w:p w14:paraId="76BFCBFF" w14:textId="77777777" w:rsidR="005D52ED" w:rsidRPr="009F22E0" w:rsidRDefault="005D52ED" w:rsidP="005D52ED">
      <w:pPr>
        <w:pStyle w:val="21"/>
        <w:adjustRightInd w:val="0"/>
        <w:snapToGrid w:val="0"/>
        <w:spacing w:line="276" w:lineRule="auto"/>
        <w:ind w:firstLine="0"/>
        <w:jc w:val="both"/>
        <w:rPr>
          <w:rFonts w:ascii="Times New Roman" w:hAnsi="Times New Roman" w:cs="Times New Roman"/>
          <w:color w:val="auto"/>
          <w:szCs w:val="19"/>
        </w:rPr>
      </w:pPr>
      <w:r w:rsidRPr="009F22E0">
        <w:rPr>
          <w:rFonts w:ascii="Times New Roman" w:hAnsi="Times New Roman" w:cs="Times New Roman"/>
          <w:bCs/>
          <w:color w:val="auto"/>
          <w:szCs w:val="19"/>
        </w:rPr>
        <w:t>Katarzyna Szymanska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1,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  <w:lang w:eastAsia="zh-CN"/>
        </w:rPr>
        <w:t xml:space="preserve"> </w:t>
      </w:r>
      <w:r w:rsidRPr="009F22E0">
        <w:rPr>
          <w:rFonts w:ascii="Times New Roman" w:hAnsi="Times New Roman" w:cs="Times New Roman"/>
          <w:bCs/>
          <w:color w:val="auto"/>
          <w:szCs w:val="19"/>
        </w:rPr>
        <w:t>*, Magdalena Karwatka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1</w:t>
      </w:r>
      <w:r w:rsidRPr="009F22E0">
        <w:rPr>
          <w:rFonts w:ascii="Times New Roman" w:hAnsi="Times New Roman" w:cs="Times New Roman"/>
          <w:bCs/>
          <w:color w:val="auto"/>
          <w:szCs w:val="19"/>
        </w:rPr>
        <w:t>, George Parpas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1</w:t>
      </w:r>
      <w:r w:rsidRPr="009F22E0">
        <w:rPr>
          <w:rFonts w:ascii="Times New Roman" w:hAnsi="Times New Roman" w:cs="Times New Roman"/>
          <w:bCs/>
          <w:color w:val="auto"/>
          <w:szCs w:val="19"/>
        </w:rPr>
        <w:t>, Erica L. Harris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1</w:t>
      </w:r>
      <w:r w:rsidRPr="009F22E0">
        <w:rPr>
          <w:rFonts w:ascii="Times New Roman" w:hAnsi="Times New Roman" w:cs="Times New Roman"/>
          <w:bCs/>
          <w:color w:val="auto"/>
          <w:szCs w:val="19"/>
        </w:rPr>
        <w:t>, Andrew L. Barlow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2</w:t>
      </w:r>
      <w:r w:rsidRPr="009F22E0">
        <w:rPr>
          <w:rFonts w:ascii="Times New Roman" w:hAnsi="Times New Roman" w:cs="Times New Roman"/>
          <w:bCs/>
          <w:color w:val="auto"/>
          <w:szCs w:val="19"/>
          <w:lang w:eastAsia="zh-CN"/>
        </w:rPr>
        <w:t xml:space="preserve"> and</w:t>
      </w:r>
      <w:r w:rsidRPr="009F22E0">
        <w:rPr>
          <w:rFonts w:ascii="Times New Roman" w:hAnsi="Times New Roman" w:cs="Times New Roman"/>
          <w:bCs/>
          <w:color w:val="auto"/>
          <w:szCs w:val="19"/>
        </w:rPr>
        <w:t xml:space="preserve"> Colin A. Johnson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</w:rPr>
        <w:t>1,</w:t>
      </w:r>
      <w:r w:rsidRPr="009F22E0">
        <w:rPr>
          <w:rFonts w:ascii="Times New Roman" w:hAnsi="Times New Roman" w:cs="Times New Roman"/>
          <w:bCs/>
          <w:color w:val="auto"/>
          <w:szCs w:val="19"/>
          <w:vertAlign w:val="superscript"/>
          <w:lang w:eastAsia="zh-CN"/>
        </w:rPr>
        <w:t xml:space="preserve"> </w:t>
      </w:r>
      <w:r w:rsidRPr="009F22E0">
        <w:rPr>
          <w:rFonts w:ascii="Times New Roman" w:hAnsi="Times New Roman" w:cs="Times New Roman"/>
          <w:bCs/>
          <w:color w:val="auto"/>
          <w:szCs w:val="19"/>
        </w:rPr>
        <w:t>*</w:t>
      </w:r>
    </w:p>
    <w:p w14:paraId="3701F9D0" w14:textId="77777777" w:rsidR="005D52ED" w:rsidRPr="00D71388" w:rsidRDefault="005D52ED" w:rsidP="005D52ED">
      <w:pPr>
        <w:widowControl w:val="0"/>
        <w:adjustRightInd w:val="0"/>
        <w:snapToGrid w:val="0"/>
        <w:spacing w:line="276" w:lineRule="auto"/>
        <w:jc w:val="both"/>
        <w:rPr>
          <w:bCs/>
          <w:szCs w:val="19"/>
          <w:vertAlign w:val="superscript"/>
        </w:rPr>
      </w:pPr>
    </w:p>
    <w:p w14:paraId="61D963EC" w14:textId="77777777" w:rsidR="005D52ED" w:rsidRPr="00DB4D62" w:rsidRDefault="005D52ED" w:rsidP="005D52ED">
      <w:pPr>
        <w:widowControl w:val="0"/>
        <w:adjustRightInd w:val="0"/>
        <w:snapToGrid w:val="0"/>
        <w:spacing w:line="276" w:lineRule="auto"/>
        <w:jc w:val="both"/>
        <w:rPr>
          <w:bCs/>
          <w:color w:val="808080"/>
          <w:szCs w:val="19"/>
        </w:rPr>
      </w:pPr>
      <w:r w:rsidRPr="00DB4D62">
        <w:rPr>
          <w:bCs/>
          <w:color w:val="808080"/>
          <w:szCs w:val="19"/>
          <w:vertAlign w:val="superscript"/>
        </w:rPr>
        <w:t>1</w:t>
      </w:r>
      <w:r w:rsidRPr="00DB4D62">
        <w:rPr>
          <w:bCs/>
          <w:color w:val="808080"/>
          <w:szCs w:val="19"/>
        </w:rPr>
        <w:t xml:space="preserve">Division of Molecular Medicine, Leeds Institute of Medical Research at St James’s, University of Leeds, Leeds, UK </w:t>
      </w:r>
    </w:p>
    <w:p w14:paraId="6BDB39E3" w14:textId="77777777" w:rsidR="005D52ED" w:rsidRPr="00DB4D62" w:rsidRDefault="005D52ED" w:rsidP="005D52ED">
      <w:pPr>
        <w:widowControl w:val="0"/>
        <w:adjustRightInd w:val="0"/>
        <w:snapToGrid w:val="0"/>
        <w:spacing w:line="276" w:lineRule="auto"/>
        <w:jc w:val="both"/>
        <w:rPr>
          <w:rFonts w:eastAsiaTheme="minorEastAsia"/>
          <w:bCs/>
          <w:color w:val="808080"/>
          <w:szCs w:val="19"/>
        </w:rPr>
      </w:pPr>
      <w:r w:rsidRPr="00DB4D62">
        <w:rPr>
          <w:bCs/>
          <w:color w:val="808080"/>
          <w:szCs w:val="19"/>
          <w:vertAlign w:val="superscript"/>
        </w:rPr>
        <w:t>2</w:t>
      </w:r>
      <w:r w:rsidRPr="00DB4D62">
        <w:rPr>
          <w:bCs/>
          <w:color w:val="808080"/>
          <w:szCs w:val="19"/>
        </w:rPr>
        <w:t>Media Cybernetics, 1700 Rockville Pike, Suite 240, Rockville, M</w:t>
      </w:r>
      <w:r w:rsidRPr="00DB4D62">
        <w:rPr>
          <w:rFonts w:eastAsiaTheme="minorEastAsia" w:hint="eastAsia"/>
          <w:bCs/>
          <w:color w:val="808080"/>
          <w:szCs w:val="19"/>
        </w:rPr>
        <w:t>D,</w:t>
      </w:r>
      <w:r w:rsidRPr="00DB4D62">
        <w:rPr>
          <w:bCs/>
          <w:color w:val="808080"/>
          <w:szCs w:val="19"/>
        </w:rPr>
        <w:t xml:space="preserve"> USA</w:t>
      </w:r>
    </w:p>
    <w:p w14:paraId="54489B8C" w14:textId="77777777" w:rsidR="005D52ED" w:rsidRPr="00D71388" w:rsidRDefault="005D52ED" w:rsidP="005D52ED">
      <w:pPr>
        <w:widowControl w:val="0"/>
        <w:adjustRightInd w:val="0"/>
        <w:snapToGrid w:val="0"/>
        <w:spacing w:line="276" w:lineRule="auto"/>
        <w:jc w:val="both"/>
        <w:rPr>
          <w:rFonts w:eastAsia="微软雅黑"/>
          <w:szCs w:val="19"/>
          <w:lang w:val="en-US"/>
        </w:rPr>
      </w:pPr>
      <w:r w:rsidRPr="00DB4D62">
        <w:rPr>
          <w:rFonts w:eastAsia="微软雅黑"/>
          <w:color w:val="808080"/>
          <w:szCs w:val="19"/>
        </w:rPr>
        <w:t>*For correspondence:</w:t>
      </w:r>
      <w:r w:rsidRPr="00D71388">
        <w:rPr>
          <w:rFonts w:eastAsia="微软雅黑"/>
          <w:szCs w:val="19"/>
        </w:rPr>
        <w:t xml:space="preserve"> </w:t>
      </w:r>
      <w:hyperlink r:id="rId8" w:history="1">
        <w:r w:rsidRPr="00D71388">
          <w:rPr>
            <w:rStyle w:val="a3"/>
            <w:rFonts w:eastAsia="微软雅黑"/>
          </w:rPr>
          <w:t>C.Johnson@leeds.ac.uk</w:t>
        </w:r>
      </w:hyperlink>
      <w:r w:rsidRPr="00DB4D62">
        <w:rPr>
          <w:rFonts w:eastAsia="微软雅黑" w:hint="eastAsia"/>
          <w:color w:val="808080"/>
          <w:szCs w:val="19"/>
        </w:rPr>
        <w:t>;</w:t>
      </w:r>
      <w:r w:rsidRPr="00D71388">
        <w:rPr>
          <w:rFonts w:eastAsia="微软雅黑"/>
          <w:szCs w:val="19"/>
        </w:rPr>
        <w:t xml:space="preserve"> </w:t>
      </w:r>
      <w:hyperlink r:id="rId9" w:history="1">
        <w:r w:rsidRPr="00D71388">
          <w:rPr>
            <w:rStyle w:val="a3"/>
            <w:rFonts w:eastAsia="微软雅黑"/>
          </w:rPr>
          <w:t>k.szymanska@leeds.ac.uk</w:t>
        </w:r>
      </w:hyperlink>
      <w:r w:rsidRPr="00D71388">
        <w:rPr>
          <w:rFonts w:eastAsia="微软雅黑"/>
          <w:szCs w:val="19"/>
          <w:lang w:val="en-US"/>
        </w:rPr>
        <w:t xml:space="preserve"> </w:t>
      </w:r>
    </w:p>
    <w:p w14:paraId="39F79B71" w14:textId="77777777" w:rsidR="005D52ED" w:rsidRDefault="005D52ED" w:rsidP="009E2DF2">
      <w:pPr>
        <w:widowControl w:val="0"/>
        <w:adjustRightInd w:val="0"/>
        <w:snapToGrid w:val="0"/>
        <w:jc w:val="both"/>
        <w:rPr>
          <w:rFonts w:eastAsiaTheme="minorEastAsia"/>
          <w:b/>
          <w:color w:val="000000" w:themeColor="text1"/>
          <w:sz w:val="21"/>
          <w:szCs w:val="48"/>
          <w:lang w:val="en-US"/>
        </w:rPr>
      </w:pPr>
    </w:p>
    <w:p w14:paraId="59897349" w14:textId="77777777" w:rsidR="005D52ED" w:rsidRDefault="005D52ED" w:rsidP="005D52ED">
      <w:pPr>
        <w:adjustRightInd w:val="0"/>
        <w:snapToGrid w:val="0"/>
        <w:spacing w:line="276" w:lineRule="auto"/>
        <w:jc w:val="both"/>
        <w:rPr>
          <w:rFonts w:eastAsia="宋体"/>
          <w:szCs w:val="19"/>
        </w:rPr>
      </w:pPr>
    </w:p>
    <w:p w14:paraId="34FF42C9" w14:textId="77777777" w:rsidR="006329B7" w:rsidRPr="00D71388" w:rsidRDefault="006329B7" w:rsidP="005D52ED">
      <w:pPr>
        <w:adjustRightInd w:val="0"/>
        <w:snapToGrid w:val="0"/>
        <w:spacing w:line="276" w:lineRule="auto"/>
        <w:jc w:val="both"/>
        <w:rPr>
          <w:rFonts w:eastAsia="宋体" w:hint="eastAsia"/>
          <w:szCs w:val="19"/>
        </w:rPr>
      </w:pPr>
    </w:p>
    <w:p w14:paraId="0918A85D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宋体"/>
          <w:szCs w:val="19"/>
        </w:rPr>
      </w:pPr>
      <w:r w:rsidRPr="00D71388">
        <w:rPr>
          <w:noProof/>
          <w:szCs w:val="19"/>
        </w:rPr>
        <w:drawing>
          <wp:inline distT="0" distB="0" distL="0" distR="0" wp14:anchorId="1A452A89" wp14:editId="6A7D9C0A">
            <wp:extent cx="5759450" cy="2243455"/>
            <wp:effectExtent l="0" t="0" r="6350" b="4445"/>
            <wp:docPr id="1230517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5176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C065" w14:textId="77777777" w:rsidR="005D52ED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b/>
          <w:szCs w:val="19"/>
        </w:rPr>
      </w:pPr>
    </w:p>
    <w:p w14:paraId="1B84968B" w14:textId="2F7541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宋体"/>
          <w:szCs w:val="19"/>
        </w:rPr>
      </w:pPr>
      <w:r>
        <w:rPr>
          <w:rFonts w:eastAsia="微软雅黑" w:hint="eastAsia"/>
          <w:b/>
          <w:szCs w:val="19"/>
        </w:rPr>
        <w:t>F</w:t>
      </w:r>
      <w:r w:rsidRPr="00D71388">
        <w:rPr>
          <w:rFonts w:eastAsia="微软雅黑"/>
          <w:b/>
          <w:szCs w:val="19"/>
        </w:rPr>
        <w:t xml:space="preserve">igure </w:t>
      </w:r>
      <w:r>
        <w:rPr>
          <w:rFonts w:eastAsia="微软雅黑" w:hint="eastAsia"/>
          <w:b/>
          <w:szCs w:val="19"/>
        </w:rPr>
        <w:t>S</w:t>
      </w:r>
      <w:r w:rsidRPr="00D71388">
        <w:rPr>
          <w:rFonts w:eastAsia="微软雅黑"/>
          <w:b/>
          <w:szCs w:val="19"/>
        </w:rPr>
        <w:t xml:space="preserve">1. SCTi003-A </w:t>
      </w:r>
      <w:proofErr w:type="spellStart"/>
      <w:r w:rsidRPr="00D71388">
        <w:rPr>
          <w:rFonts w:eastAsia="微软雅黑"/>
          <w:b/>
          <w:szCs w:val="19"/>
        </w:rPr>
        <w:t>KiO</w:t>
      </w:r>
      <w:proofErr w:type="spellEnd"/>
      <w:r w:rsidRPr="00D71388">
        <w:rPr>
          <w:rFonts w:eastAsia="微软雅黑"/>
          <w:b/>
          <w:szCs w:val="19"/>
        </w:rPr>
        <w:t xml:space="preserve"> labelled with pluripotency markers and bright field images of cells colonies at different magnifications.</w:t>
      </w:r>
      <w:r w:rsidRPr="00D71388">
        <w:rPr>
          <w:rFonts w:eastAsia="微软雅黑"/>
          <w:szCs w:val="19"/>
        </w:rPr>
        <w:t xml:space="preserve"> IF labelled colony is different to the one shown in bright field images to the right. Red – SSEA4 (SSEA-4 [MC813-70] </w:t>
      </w:r>
      <w:proofErr w:type="spellStart"/>
      <w:r w:rsidRPr="00D71388">
        <w:rPr>
          <w:rFonts w:eastAsia="微软雅黑"/>
          <w:szCs w:val="19"/>
        </w:rPr>
        <w:t>AlexaFluor</w:t>
      </w:r>
      <w:proofErr w:type="spellEnd"/>
      <w:r w:rsidRPr="00D71388">
        <w:rPr>
          <w:rFonts w:eastAsia="微软雅黑"/>
          <w:szCs w:val="19"/>
        </w:rPr>
        <w:t xml:space="preserve"> 555 1:50, BD Bioscience, catalog number: 560218); green – OCT4 (goat anti – OCT-3/4 1:30, R&amp;D Systems, catalog number: AF1759). Scale bar = 100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. Bright field images, top panel shows the same colony at 4</w:t>
      </w:r>
      <w:r w:rsidR="00366455" w:rsidRPr="008F3B03">
        <w:rPr>
          <w:rFonts w:eastAsia="微软雅黑"/>
          <w:szCs w:val="19"/>
        </w:rPr>
        <w:t>×</w:t>
      </w:r>
      <w:r w:rsidRPr="00D71388">
        <w:rPr>
          <w:rFonts w:eastAsia="微软雅黑"/>
          <w:szCs w:val="19"/>
        </w:rPr>
        <w:t>, 10</w:t>
      </w:r>
      <w:r w:rsidR="00C65EB5" w:rsidRPr="008F3B03">
        <w:rPr>
          <w:rFonts w:eastAsia="微软雅黑"/>
          <w:szCs w:val="19"/>
        </w:rPr>
        <w:t>×</w:t>
      </w:r>
      <w:r w:rsidRPr="00D71388">
        <w:rPr>
          <w:rFonts w:eastAsia="微软雅黑"/>
          <w:szCs w:val="19"/>
        </w:rPr>
        <w:t xml:space="preserve"> and 20</w:t>
      </w:r>
      <w:bookmarkStart w:id="0" w:name="_Hlk86939271"/>
      <w:r w:rsidR="00C65EB5" w:rsidRPr="008F3B03">
        <w:rPr>
          <w:rFonts w:eastAsia="微软雅黑"/>
          <w:szCs w:val="19"/>
        </w:rPr>
        <w:t>×</w:t>
      </w:r>
      <w:bookmarkEnd w:id="0"/>
      <w:r w:rsidRPr="00D71388">
        <w:rPr>
          <w:rFonts w:eastAsia="微软雅黑"/>
          <w:szCs w:val="19"/>
        </w:rPr>
        <w:t xml:space="preserve"> magnifications. Bottom panel shows another example of SCTi003-A colonies at x4 and x10 magnifications. Scale bar for bright field image 4</w:t>
      </w:r>
      <w:r w:rsidR="00C65EB5" w:rsidRPr="008F3B03">
        <w:rPr>
          <w:rFonts w:eastAsia="微软雅黑"/>
          <w:szCs w:val="19"/>
        </w:rPr>
        <w:t>×</w:t>
      </w:r>
      <w:r w:rsidRPr="00D71388">
        <w:rPr>
          <w:rFonts w:eastAsia="微软雅黑"/>
          <w:szCs w:val="19"/>
        </w:rPr>
        <w:t xml:space="preserve"> = 1000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, 10</w:t>
      </w:r>
      <w:r w:rsidR="00C65EB5" w:rsidRPr="008F3B03">
        <w:rPr>
          <w:rFonts w:eastAsia="微软雅黑"/>
          <w:szCs w:val="19"/>
        </w:rPr>
        <w:t>×</w:t>
      </w:r>
      <w:r w:rsidRPr="00D71388">
        <w:rPr>
          <w:rFonts w:eastAsia="微软雅黑"/>
          <w:szCs w:val="19"/>
        </w:rPr>
        <w:t xml:space="preserve"> = 400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, 20</w:t>
      </w:r>
      <w:r w:rsidR="00C65EB5" w:rsidRPr="008F3B03">
        <w:rPr>
          <w:rFonts w:eastAsia="微软雅黑"/>
          <w:szCs w:val="19"/>
        </w:rPr>
        <w:t>×</w:t>
      </w:r>
      <w:r w:rsidRPr="00D71388">
        <w:rPr>
          <w:rFonts w:eastAsia="微软雅黑"/>
          <w:szCs w:val="19"/>
        </w:rPr>
        <w:t xml:space="preserve"> = 200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.</w:t>
      </w:r>
    </w:p>
    <w:p w14:paraId="489020A5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宋体"/>
          <w:szCs w:val="19"/>
        </w:rPr>
      </w:pPr>
      <w:r w:rsidRPr="00D71388">
        <w:rPr>
          <w:rFonts w:eastAsia="宋体"/>
          <w:noProof/>
          <w:szCs w:val="19"/>
        </w:rPr>
        <w:lastRenderedPageBreak/>
        <w:drawing>
          <wp:inline distT="0" distB="0" distL="0" distR="0" wp14:anchorId="6FD81667" wp14:editId="1792F922">
            <wp:extent cx="5040000" cy="4590000"/>
            <wp:effectExtent l="0" t="0" r="8255" b="1270"/>
            <wp:docPr id="435966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660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14516" w14:textId="77777777" w:rsidR="005D52ED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b/>
          <w:bCs/>
          <w:szCs w:val="19"/>
        </w:rPr>
      </w:pPr>
    </w:p>
    <w:p w14:paraId="4F045374" w14:textId="779308D3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szCs w:val="19"/>
        </w:rPr>
      </w:pPr>
      <w:r>
        <w:rPr>
          <w:rFonts w:eastAsia="微软雅黑" w:hint="eastAsia"/>
          <w:b/>
          <w:bCs/>
          <w:szCs w:val="19"/>
        </w:rPr>
        <w:t>F</w:t>
      </w:r>
      <w:r w:rsidRPr="00D71388">
        <w:rPr>
          <w:rFonts w:eastAsia="微软雅黑"/>
          <w:b/>
          <w:bCs/>
          <w:szCs w:val="19"/>
        </w:rPr>
        <w:t xml:space="preserve">igure </w:t>
      </w:r>
      <w:r>
        <w:rPr>
          <w:rFonts w:eastAsia="微软雅黑" w:hint="eastAsia"/>
          <w:b/>
          <w:bCs/>
          <w:szCs w:val="19"/>
        </w:rPr>
        <w:t>S</w:t>
      </w:r>
      <w:r w:rsidRPr="00D71388">
        <w:rPr>
          <w:rFonts w:eastAsia="微软雅黑"/>
          <w:b/>
          <w:bCs/>
          <w:szCs w:val="19"/>
        </w:rPr>
        <w:t xml:space="preserve">2. SCTi003-A </w:t>
      </w:r>
      <w:proofErr w:type="spellStart"/>
      <w:r w:rsidRPr="00D71388">
        <w:rPr>
          <w:rFonts w:eastAsia="微软雅黑"/>
          <w:b/>
          <w:bCs/>
          <w:szCs w:val="19"/>
        </w:rPr>
        <w:t>KiO</w:t>
      </w:r>
      <w:proofErr w:type="spellEnd"/>
      <w:r w:rsidRPr="00D71388">
        <w:rPr>
          <w:rFonts w:eastAsia="微软雅黑"/>
          <w:b/>
          <w:bCs/>
          <w:szCs w:val="19"/>
        </w:rPr>
        <w:t xml:space="preserve"> differentiated on ALI using different cell number.</w:t>
      </w:r>
      <w:r w:rsidRPr="00D71388">
        <w:rPr>
          <w:rFonts w:eastAsia="微软雅黑"/>
          <w:szCs w:val="19"/>
        </w:rPr>
        <w:t xml:space="preserve"> 500k or 200k cells were used to set up 3D differentiation. We find 200k cells to be the optimal cell number. Red </w:t>
      </w:r>
      <w:r w:rsidR="006329B7" w:rsidRPr="00D71388">
        <w:rPr>
          <w:rFonts w:eastAsia="微软雅黑"/>
          <w:szCs w:val="19"/>
        </w:rPr>
        <w:t>–</w:t>
      </w:r>
      <w:r w:rsidRPr="00D71388">
        <w:rPr>
          <w:rFonts w:eastAsia="微软雅黑"/>
          <w:szCs w:val="19"/>
        </w:rPr>
        <w:t xml:space="preserve"> NPHS1, podocytes; green </w:t>
      </w:r>
      <w:bookmarkStart w:id="1" w:name="OLE_LINK253"/>
      <w:r w:rsidRPr="00D71388">
        <w:rPr>
          <w:rFonts w:eastAsia="微软雅黑"/>
          <w:szCs w:val="19"/>
        </w:rPr>
        <w:t>–</w:t>
      </w:r>
      <w:bookmarkEnd w:id="1"/>
      <w:r w:rsidRPr="00D71388">
        <w:rPr>
          <w:rFonts w:eastAsia="微软雅黑"/>
          <w:szCs w:val="19"/>
        </w:rPr>
        <w:t xml:space="preserve"> LTL, proximal </w:t>
      </w:r>
      <w:proofErr w:type="spellStart"/>
      <w:r w:rsidRPr="00D71388">
        <w:rPr>
          <w:rFonts w:eastAsia="微软雅黑"/>
          <w:szCs w:val="19"/>
        </w:rPr>
        <w:t>tubues</w:t>
      </w:r>
      <w:proofErr w:type="spellEnd"/>
      <w:r w:rsidRPr="00D71388">
        <w:rPr>
          <w:rFonts w:eastAsia="微软雅黑"/>
          <w:szCs w:val="19"/>
        </w:rPr>
        <w:t xml:space="preserve">; blue – CDH1 – distal tubules and collecting ducts. Scale bar = 500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.</w:t>
      </w:r>
    </w:p>
    <w:p w14:paraId="740269A5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szCs w:val="19"/>
        </w:rPr>
      </w:pPr>
    </w:p>
    <w:p w14:paraId="1B9BDD59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szCs w:val="19"/>
        </w:rPr>
      </w:pPr>
      <w:r w:rsidRPr="00D71388">
        <w:rPr>
          <w:noProof/>
          <w:szCs w:val="19"/>
          <w14:ligatures w14:val="standardContextual"/>
        </w:rPr>
        <w:drawing>
          <wp:inline distT="0" distB="0" distL="0" distR="0" wp14:anchorId="6EEBA92A" wp14:editId="29AB627C">
            <wp:extent cx="4320000" cy="2253354"/>
            <wp:effectExtent l="0" t="0" r="4445" b="0"/>
            <wp:docPr id="2136906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9062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5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634B" w14:textId="77777777" w:rsidR="005D52ED" w:rsidRDefault="005D52ED" w:rsidP="005D52ED">
      <w:pPr>
        <w:adjustRightInd w:val="0"/>
        <w:snapToGrid w:val="0"/>
        <w:spacing w:line="276" w:lineRule="auto"/>
        <w:jc w:val="both"/>
        <w:rPr>
          <w:rFonts w:eastAsiaTheme="minorEastAsia"/>
          <w:b/>
          <w:bCs/>
          <w:szCs w:val="19"/>
        </w:rPr>
      </w:pPr>
    </w:p>
    <w:p w14:paraId="75F9046B" w14:textId="4BB91CCE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szCs w:val="19"/>
          <w:lang w:eastAsia="en-GB"/>
        </w:rPr>
      </w:pPr>
      <w:r w:rsidRPr="00D71388">
        <w:rPr>
          <w:b/>
          <w:bCs/>
          <w:szCs w:val="19"/>
          <w:lang w:eastAsia="en-GB"/>
        </w:rPr>
        <w:t xml:space="preserve">Figure </w:t>
      </w:r>
      <w:r>
        <w:rPr>
          <w:rFonts w:eastAsiaTheme="minorEastAsia" w:hint="eastAsia"/>
          <w:b/>
          <w:bCs/>
          <w:szCs w:val="19"/>
        </w:rPr>
        <w:t>S</w:t>
      </w:r>
      <w:r w:rsidRPr="00D71388">
        <w:rPr>
          <w:b/>
          <w:bCs/>
          <w:szCs w:val="19"/>
          <w:lang w:eastAsia="en-GB"/>
        </w:rPr>
        <w:t>3. Schematic illustration demonstrating how to efficiently transfer a pellet of IM cells with minimal disruption to ALI culture.</w:t>
      </w:r>
      <w:r w:rsidRPr="00D71388">
        <w:rPr>
          <w:szCs w:val="19"/>
          <w:lang w:eastAsia="en-GB"/>
        </w:rPr>
        <w:t xml:space="preserve"> First aspirate some media, then forcefully dispense it on the side of the tube wall with normal 1 mL pipette tip to lift the pellet off the tube wall. Change to wide-bore 1 mL tip and aspirate floating pellet with minimal amount of carry-over media and transfer to ALI plates containing pulse media. Space pellets at equal distances on the membrane (image on the right). Created in https://BioRender.com.</w:t>
      </w:r>
    </w:p>
    <w:p w14:paraId="6D2B6458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szCs w:val="19"/>
          <w:lang w:eastAsia="en-GB"/>
        </w:rPr>
      </w:pPr>
    </w:p>
    <w:p w14:paraId="34B57E54" w14:textId="77777777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szCs w:val="19"/>
        </w:rPr>
      </w:pPr>
      <w:r w:rsidRPr="00D71388">
        <w:rPr>
          <w:rFonts w:eastAsia="微软雅黑"/>
          <w:noProof/>
          <w:szCs w:val="19"/>
        </w:rPr>
        <w:lastRenderedPageBreak/>
        <w:drawing>
          <wp:inline distT="0" distB="0" distL="0" distR="0" wp14:anchorId="77829706" wp14:editId="2F7957E6">
            <wp:extent cx="5040000" cy="2635581"/>
            <wp:effectExtent l="0" t="0" r="8255" b="0"/>
            <wp:docPr id="536759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7590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3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27D2" w14:textId="77777777" w:rsidR="005D52ED" w:rsidRDefault="005D52ED" w:rsidP="005D52ED">
      <w:pPr>
        <w:adjustRightInd w:val="0"/>
        <w:snapToGrid w:val="0"/>
        <w:spacing w:line="276" w:lineRule="auto"/>
        <w:jc w:val="both"/>
        <w:rPr>
          <w:rFonts w:eastAsiaTheme="minorEastAsia"/>
          <w:b/>
          <w:bCs/>
          <w:szCs w:val="19"/>
        </w:rPr>
      </w:pPr>
    </w:p>
    <w:p w14:paraId="1A506BD3" w14:textId="75A34250" w:rsidR="005D52ED" w:rsidRPr="00D71388" w:rsidRDefault="005D52ED" w:rsidP="005D52ED">
      <w:pPr>
        <w:adjustRightInd w:val="0"/>
        <w:snapToGrid w:val="0"/>
        <w:spacing w:line="276" w:lineRule="auto"/>
        <w:jc w:val="both"/>
        <w:rPr>
          <w:rFonts w:eastAsia="微软雅黑"/>
          <w:szCs w:val="19"/>
        </w:rPr>
      </w:pPr>
      <w:r w:rsidRPr="00D71388">
        <w:rPr>
          <w:b/>
          <w:bCs/>
          <w:szCs w:val="19"/>
          <w:lang w:eastAsia="en-GB"/>
        </w:rPr>
        <w:t xml:space="preserve">Figure </w:t>
      </w:r>
      <w:r>
        <w:rPr>
          <w:rFonts w:eastAsiaTheme="minorEastAsia" w:hint="eastAsia"/>
          <w:b/>
          <w:bCs/>
          <w:szCs w:val="19"/>
        </w:rPr>
        <w:t>S</w:t>
      </w:r>
      <w:r w:rsidRPr="00D71388">
        <w:rPr>
          <w:b/>
          <w:bCs/>
          <w:szCs w:val="19"/>
          <w:lang w:eastAsia="en-GB"/>
        </w:rPr>
        <w:t>4. Bright field (left) and IF images (right) of stem cells differentiated into kidney structures in 2D culture.</w:t>
      </w:r>
      <w:r w:rsidRPr="00D71388">
        <w:rPr>
          <w:szCs w:val="19"/>
          <w:lang w:eastAsia="en-GB"/>
        </w:rPr>
        <w:t xml:space="preserve"> White arrowheads indicate tubules. </w:t>
      </w:r>
      <w:r w:rsidRPr="00D71388">
        <w:rPr>
          <w:rFonts w:eastAsia="微软雅黑"/>
          <w:szCs w:val="19"/>
        </w:rPr>
        <w:t xml:space="preserve">Red </w:t>
      </w:r>
      <w:r w:rsidR="006D79BD" w:rsidRPr="00D71388">
        <w:rPr>
          <w:rFonts w:eastAsia="微软雅黑"/>
          <w:szCs w:val="19"/>
        </w:rPr>
        <w:t>–</w:t>
      </w:r>
      <w:r w:rsidRPr="00D71388">
        <w:rPr>
          <w:rFonts w:eastAsia="微软雅黑"/>
          <w:szCs w:val="19"/>
        </w:rPr>
        <w:t xml:space="preserve"> NPHS1, podocytes; green – LTL, proximal tubules; blue – CDH1 – distal tubules and collecting ducts. Scale bar = 200 </w:t>
      </w:r>
      <w:proofErr w:type="spellStart"/>
      <w:r w:rsidRPr="00D71388">
        <w:rPr>
          <w:rFonts w:eastAsia="微软雅黑"/>
          <w:szCs w:val="19"/>
        </w:rPr>
        <w:t>μm</w:t>
      </w:r>
      <w:proofErr w:type="spellEnd"/>
      <w:r w:rsidRPr="00D71388">
        <w:rPr>
          <w:rFonts w:eastAsia="微软雅黑"/>
          <w:szCs w:val="19"/>
        </w:rPr>
        <w:t>.</w:t>
      </w:r>
    </w:p>
    <w:p w14:paraId="550FC871" w14:textId="77777777" w:rsidR="005D52ED" w:rsidRPr="005D52ED" w:rsidRDefault="005D52ED" w:rsidP="009E2DF2">
      <w:pPr>
        <w:widowControl w:val="0"/>
        <w:adjustRightInd w:val="0"/>
        <w:snapToGrid w:val="0"/>
        <w:jc w:val="both"/>
        <w:rPr>
          <w:rFonts w:eastAsiaTheme="minorEastAsia" w:hint="eastAsia"/>
          <w:b/>
          <w:color w:val="000000" w:themeColor="text1"/>
          <w:sz w:val="21"/>
          <w:szCs w:val="48"/>
          <w:lang w:val="en-US"/>
        </w:rPr>
      </w:pPr>
    </w:p>
    <w:sectPr w:rsidR="005D52ED" w:rsidRPr="005D52ED" w:rsidSect="00E43D29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418" w:right="1134" w:bottom="1077" w:left="1418" w:header="1418" w:footer="454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2D211" w14:textId="77777777" w:rsidR="008A15DD" w:rsidRDefault="008A15DD" w:rsidP="00C1340D">
      <w:r>
        <w:separator/>
      </w:r>
    </w:p>
    <w:p w14:paraId="5C71C824" w14:textId="77777777" w:rsidR="008A15DD" w:rsidRDefault="008A15DD"/>
  </w:endnote>
  <w:endnote w:type="continuationSeparator" w:id="0">
    <w:p w14:paraId="759AC4AD" w14:textId="77777777" w:rsidR="008A15DD" w:rsidRDefault="008A15DD" w:rsidP="00C1340D">
      <w:r>
        <w:continuationSeparator/>
      </w:r>
    </w:p>
    <w:p w14:paraId="4D7816DC" w14:textId="77777777" w:rsidR="008A15DD" w:rsidRDefault="008A1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1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7"/>
      <w:tblW w:w="5000" w:type="pct"/>
      <w:tblLook w:val="04A0" w:firstRow="1" w:lastRow="0" w:firstColumn="1" w:lastColumn="0" w:noHBand="0" w:noVBand="1"/>
    </w:tblPr>
    <w:tblGrid>
      <w:gridCol w:w="9025"/>
      <w:gridCol w:w="329"/>
    </w:tblGrid>
    <w:tr w:rsidR="00D93248" w14:paraId="613A8D6B" w14:textId="77777777" w:rsidTr="00A5203C">
      <w:tc>
        <w:tcPr>
          <w:tcW w:w="4824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657DDA23" w14:textId="38758922" w:rsidR="00D93248" w:rsidRPr="00E43D29" w:rsidRDefault="00D93248" w:rsidP="00F26D6C">
          <w:pPr>
            <w:spacing w:line="276" w:lineRule="auto"/>
            <w:ind w:right="360"/>
            <w:rPr>
              <w:rFonts w:eastAsiaTheme="minorEastAsia"/>
              <w:i/>
              <w:iCs/>
              <w:color w:val="A6A6A6" w:themeColor="background1" w:themeShade="A6"/>
              <w:sz w:val="16"/>
              <w:szCs w:val="16"/>
            </w:rPr>
          </w:pPr>
        </w:p>
      </w:tc>
      <w:tc>
        <w:tcPr>
          <w:tcW w:w="176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28265293" w14:textId="77777777" w:rsidR="00D93248" w:rsidRPr="007B120F" w:rsidRDefault="00D93248" w:rsidP="00A5203C">
          <w:r w:rsidRPr="000200D2">
            <w:rPr>
              <w:sz w:val="18"/>
              <w:szCs w:val="18"/>
            </w:rPr>
            <w:fldChar w:fldCharType="begin"/>
          </w:r>
          <w:r w:rsidRPr="000200D2">
            <w:rPr>
              <w:sz w:val="18"/>
              <w:szCs w:val="18"/>
            </w:rPr>
            <w:instrText>PAGE   \* MERGEFORMAT</w:instrText>
          </w:r>
          <w:r w:rsidRPr="000200D2">
            <w:rPr>
              <w:sz w:val="18"/>
              <w:szCs w:val="18"/>
            </w:rPr>
            <w:fldChar w:fldCharType="separate"/>
          </w:r>
          <w:r w:rsidRPr="000200D2">
            <w:rPr>
              <w:sz w:val="18"/>
              <w:szCs w:val="18"/>
              <w:lang w:val="zh-CN"/>
            </w:rPr>
            <w:t>1</w:t>
          </w:r>
          <w:r w:rsidRPr="000200D2">
            <w:rPr>
              <w:sz w:val="18"/>
              <w:szCs w:val="18"/>
            </w:rPr>
            <w:fldChar w:fldCharType="end"/>
          </w:r>
        </w:p>
      </w:tc>
    </w:tr>
  </w:tbl>
  <w:p w14:paraId="41A01FF0" w14:textId="77777777" w:rsidR="00D93248" w:rsidRPr="00D93248" w:rsidRDefault="00D93248" w:rsidP="00D93248">
    <w:pPr>
      <w:pStyle w:val="afb"/>
      <w:adjustRightInd w:val="0"/>
      <w:snapToGrid w:val="0"/>
      <w:spacing w:line="60" w:lineRule="atLeast"/>
      <w:jc w:val="center"/>
      <w:rPr>
        <w:sz w:val="6"/>
        <w:szCs w:val="6"/>
      </w:rPr>
    </w:pPr>
  </w:p>
  <w:p w14:paraId="658DF4EB" w14:textId="77777777" w:rsidR="00733147" w:rsidRDefault="007331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7"/>
      <w:tblW w:w="5000" w:type="pct"/>
      <w:tblLook w:val="04A0" w:firstRow="1" w:lastRow="0" w:firstColumn="1" w:lastColumn="0" w:noHBand="0" w:noVBand="1"/>
    </w:tblPr>
    <w:tblGrid>
      <w:gridCol w:w="9034"/>
      <w:gridCol w:w="320"/>
    </w:tblGrid>
    <w:tr w:rsidR="007B120F" w14:paraId="10C98BE5" w14:textId="77777777" w:rsidTr="00A5203C">
      <w:tc>
        <w:tcPr>
          <w:tcW w:w="4829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38E74794" w14:textId="52A253CC" w:rsidR="007B120F" w:rsidRPr="00F26D6C" w:rsidRDefault="007B120F" w:rsidP="00F26D6C">
          <w:pPr>
            <w:spacing w:line="276" w:lineRule="auto"/>
            <w:ind w:right="360"/>
            <w:rPr>
              <w:rFonts w:ascii="Arial" w:eastAsiaTheme="minorEastAsia" w:hAnsi="Arial" w:cs="Arial"/>
              <w:i/>
              <w:iCs/>
              <w:color w:val="A6A6A6" w:themeColor="background1" w:themeShade="A6"/>
              <w:sz w:val="16"/>
              <w:szCs w:val="16"/>
            </w:rPr>
          </w:pPr>
        </w:p>
      </w:tc>
      <w:tc>
        <w:tcPr>
          <w:tcW w:w="171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1BB1D874" w14:textId="77777777" w:rsidR="007B120F" w:rsidRPr="000200D2" w:rsidRDefault="007B120F" w:rsidP="00A5203C">
          <w:pPr>
            <w:rPr>
              <w:sz w:val="17"/>
              <w:szCs w:val="17"/>
            </w:rPr>
          </w:pPr>
          <w:r w:rsidRPr="000200D2">
            <w:rPr>
              <w:sz w:val="17"/>
              <w:szCs w:val="17"/>
            </w:rPr>
            <w:fldChar w:fldCharType="begin"/>
          </w:r>
          <w:r w:rsidRPr="000200D2">
            <w:rPr>
              <w:sz w:val="17"/>
              <w:szCs w:val="17"/>
            </w:rPr>
            <w:instrText>PAGE   \* MERGEFORMAT</w:instrText>
          </w:r>
          <w:r w:rsidRPr="000200D2">
            <w:rPr>
              <w:sz w:val="17"/>
              <w:szCs w:val="17"/>
            </w:rPr>
            <w:fldChar w:fldCharType="separate"/>
          </w:r>
          <w:r w:rsidRPr="000200D2">
            <w:rPr>
              <w:sz w:val="17"/>
              <w:szCs w:val="17"/>
              <w:lang w:val="zh-CN"/>
            </w:rPr>
            <w:t>1</w:t>
          </w:r>
          <w:r w:rsidRPr="000200D2">
            <w:rPr>
              <w:sz w:val="17"/>
              <w:szCs w:val="17"/>
            </w:rPr>
            <w:fldChar w:fldCharType="end"/>
          </w:r>
        </w:p>
      </w:tc>
    </w:tr>
  </w:tbl>
  <w:p w14:paraId="5589AB2E" w14:textId="77777777" w:rsidR="00D93248" w:rsidRPr="00D93248" w:rsidRDefault="00D93248" w:rsidP="00D93248">
    <w:pPr>
      <w:pStyle w:val="afb"/>
      <w:adjustRightInd w:val="0"/>
      <w:snapToGrid w:val="0"/>
      <w:spacing w:line="60" w:lineRule="atLeast"/>
      <w:rPr>
        <w:sz w:val="6"/>
        <w:szCs w:val="2"/>
      </w:rPr>
    </w:pPr>
  </w:p>
  <w:p w14:paraId="03F85285" w14:textId="77777777" w:rsidR="00733147" w:rsidRDefault="007331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D0C9" w14:textId="77777777" w:rsidR="008A15DD" w:rsidRDefault="008A15DD" w:rsidP="00C1340D">
      <w:r>
        <w:separator/>
      </w:r>
    </w:p>
    <w:p w14:paraId="31749B5E" w14:textId="77777777" w:rsidR="008A15DD" w:rsidRDefault="008A15DD"/>
  </w:footnote>
  <w:footnote w:type="continuationSeparator" w:id="0">
    <w:p w14:paraId="0172989B" w14:textId="77777777" w:rsidR="008A15DD" w:rsidRDefault="008A15DD" w:rsidP="00C1340D">
      <w:r>
        <w:continuationSeparator/>
      </w:r>
    </w:p>
    <w:p w14:paraId="245529FB" w14:textId="77777777" w:rsidR="008A15DD" w:rsidRDefault="008A15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EEECB" w14:textId="77777777" w:rsidR="00E27016" w:rsidRDefault="00E27016" w:rsidP="00225F3F">
    <w:pPr>
      <w:pStyle w:val="afe"/>
      <w:pBdr>
        <w:bottom w:val="none" w:sz="0" w:space="0" w:color="auto"/>
      </w:pBdr>
    </w:pPr>
  </w:p>
  <w:p w14:paraId="1C837AF6" w14:textId="77777777" w:rsidR="00733147" w:rsidRDefault="007331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44F8" w14:textId="175EA97A" w:rsidR="00733147" w:rsidRDefault="00BC6666" w:rsidP="00F26D6C">
    <w:pPr>
      <w:pStyle w:val="afe"/>
      <w:pBdr>
        <w:bottom w:val="none" w:sz="0" w:space="0" w:color="auto"/>
      </w:pBd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7282534" wp14:editId="64DAA0B1">
              <wp:simplePos x="0" y="0"/>
              <wp:positionH relativeFrom="column">
                <wp:posOffset>-86970</wp:posOffset>
              </wp:positionH>
              <wp:positionV relativeFrom="page">
                <wp:posOffset>415636</wp:posOffset>
              </wp:positionV>
              <wp:extent cx="6032665" cy="407775"/>
              <wp:effectExtent l="0" t="0" r="25400" b="0"/>
              <wp:wrapNone/>
              <wp:docPr id="965085937" name="组合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2665" cy="407775"/>
                        <a:chOff x="0" y="0"/>
                        <a:chExt cx="6033229" cy="407917"/>
                      </a:xfrm>
                    </wpg:grpSpPr>
                    <pic:pic xmlns:pic="http://schemas.openxmlformats.org/drawingml/2006/picture">
                      <pic:nvPicPr>
                        <pic:cNvPr id="8" name="图片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9946" y="0"/>
                          <a:ext cx="1162043" cy="2832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矩形 7"/>
                      <wps:cNvSpPr/>
                      <wps:spPr>
                        <a:xfrm>
                          <a:off x="0" y="362198"/>
                          <a:ext cx="282450" cy="45719"/>
                        </a:xfrm>
                        <a:prstGeom prst="rect">
                          <a:avLst/>
                        </a:prstGeom>
                        <a:solidFill>
                          <a:srgbClr val="2F6A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4C565" w14:textId="77777777" w:rsidR="0057278D" w:rsidRDefault="0057278D" w:rsidP="005727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直接连接符 12"/>
                      <wps:cNvCnPr/>
                      <wps:spPr>
                        <a:xfrm>
                          <a:off x="368080" y="379619"/>
                          <a:ext cx="56651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7282534" id="组合 1" o:spid="_x0000_s1026" style="position:absolute;left:0;text-align:left;margin-left:-6.85pt;margin-top:32.75pt;width:475pt;height:32.1pt;z-index:251667456;mso-position-vertical-relative:page;mso-width-relative:margin" coordsize="60332,407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图片 8" o:spid="_x0000_s1027" type="#_x0000_t75" style="position:absolute;left:99;width:11620;height:2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">
                <v:imagedata r:id="rId3" o:title=""/>
              </v:shape>
              <v:rect id="矩形 7" o:spid="_x0000_s1028" style="position:absolute;top:3621;width:2824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" fillcolor="#2f6afe" stroked="f" strokeweight="1pt">
                <v:textbox>
                  <w:txbxContent>
                    <w:p w14:paraId="0134C565" w14:textId="77777777" w:rsidR="0057278D" w:rsidRDefault="0057278D" w:rsidP="0057278D"/>
                  </w:txbxContent>
                </v:textbox>
              </v:rect>
              <v:line id="直接连接符 12" o:spid="_x0000_s1029" style="position:absolute;visibility:visible;mso-wrap-style:square" from="3680,3796" to="60332,3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" strokecolor="black [3200]" strokeweight=".5pt">
                <v:stroke joinstyle="miter"/>
              </v:line>
              <w10:wrap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7"/>
      <w:tblW w:w="8902" w:type="dxa"/>
      <w:tblInd w:w="-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67"/>
    </w:tblGrid>
    <w:tr w:rsidR="007C52D7" w14:paraId="59CF4529" w14:textId="77777777" w:rsidTr="00E760BA">
      <w:tc>
        <w:tcPr>
          <w:tcW w:w="8902" w:type="dxa"/>
        </w:tcPr>
        <w:p w14:paraId="54D5427C" w14:textId="1B1754CE" w:rsidR="007C52D7" w:rsidRDefault="007C52D7" w:rsidP="00726EC8">
          <w:pPr>
            <w:pStyle w:val="afe"/>
            <w:pBdr>
              <w:bottom w:val="none" w:sz="0" w:space="0" w:color="auto"/>
            </w:pBdr>
            <w:tabs>
              <w:tab w:val="clear" w:pos="4153"/>
              <w:tab w:val="clear" w:pos="8306"/>
              <w:tab w:val="left" w:pos="440"/>
            </w:tabs>
            <w:jc w:val="left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691D2871" wp14:editId="059AE69E">
                    <wp:extent cx="5937975" cy="637352"/>
                    <wp:effectExtent l="0" t="0" r="5715" b="0"/>
                    <wp:docPr id="1443074068" name="组合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937975" cy="637352"/>
                              <a:chOff x="0" y="849"/>
                              <a:chExt cx="5966143" cy="637352"/>
                            </a:xfrm>
                          </wpg:grpSpPr>
                          <wps:wsp>
                            <wps:cNvPr id="3" name="矩形 3"/>
                            <wps:cNvSpPr/>
                            <wps:spPr>
                              <a:xfrm>
                                <a:off x="0" y="563271"/>
                                <a:ext cx="462915" cy="74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6AF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673027" w14:textId="77777777" w:rsidR="007C52D7" w:rsidRDefault="007C52D7" w:rsidP="007C52D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6141211" name="图形 861412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96DAC541-7B7A-43D3-8B79-37D633B846F1}">
                                    <asvg:svgBlip xmlns:asvg="http://schemas.microsoft.com/office/drawing/2016/SVG/main" r:embed="rId2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7316" y="849"/>
                                <a:ext cx="1857375" cy="4504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8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44298" y="106611"/>
                                <a:ext cx="921845" cy="2797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EFCDEB" w14:textId="2A247A3D" w:rsidR="007C52D7" w:rsidRPr="00E9219F" w:rsidRDefault="0015575C" w:rsidP="00F14194">
                                  <w:pPr>
                                    <w:adjustRightInd w:val="0"/>
                                    <w:snapToGrid w:val="0"/>
                                    <w:jc w:val="right"/>
                                    <w:rPr>
                                      <w:rFonts w:ascii="Open Sans" w:hAnsi="Open Sans" w:cs="Open Sans"/>
                                      <w:color w:val="2B7CFF"/>
                                      <w:szCs w:val="19"/>
                                    </w:rPr>
                                  </w:pPr>
                                  <w:r w:rsidRPr="00E9219F">
                                    <w:rPr>
                                      <w:rFonts w:ascii="Open Sans" w:hAnsi="Open Sans" w:cs="Open Sans"/>
                                      <w:color w:val="2B7CFF"/>
                                      <w:szCs w:val="19"/>
                                    </w:rPr>
                                    <w:t>O</w:t>
                                  </w:r>
                                  <w:r w:rsidR="007C52D7" w:rsidRPr="00E9219F">
                                    <w:rPr>
                                      <w:rFonts w:ascii="Open Sans" w:hAnsi="Open Sans" w:cs="Open Sans"/>
                                      <w:color w:val="2B7CFF"/>
                                      <w:szCs w:val="19"/>
                                    </w:rPr>
                                    <w:t>pen Acce</w:t>
                                  </w:r>
                                  <w:r w:rsidRPr="00E9219F">
                                    <w:rPr>
                                      <w:rFonts w:ascii="Open Sans" w:hAnsi="Open Sans" w:cs="Open Sans"/>
                                      <w:color w:val="2B7CFF"/>
                                      <w:szCs w:val="19"/>
                                    </w:rPr>
                                    <w:t>s</w:t>
                                  </w:r>
                                  <w:r w:rsidR="007C52D7" w:rsidRPr="00E9219F">
                                    <w:rPr>
                                      <w:rFonts w:ascii="Open Sans" w:hAnsi="Open Sans" w:cs="Open Sans"/>
                                      <w:color w:val="2B7CFF"/>
                                      <w:szCs w:val="19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" name="图片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96DAC541-7B7A-43D3-8B79-37D633B846F1}">
                                    <asvg:svgBlip xmlns:asvg="http://schemas.microsoft.com/office/drawing/2016/SVG/main" r:embed="rId4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4980035" y="106611"/>
                                <a:ext cx="152211" cy="2120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91D2871" id="组合 2" o:spid="_x0000_s1030" style="width:467.55pt;height:50.2pt;mso-position-horizontal-relative:char;mso-position-vertical-relative:line" coordorigin=",8" coordsize="59661,637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">
                    <v:rect id="矩形 3" o:spid="_x0000_s1031" style="position:absolute;top:5632;width:4629;height: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" fillcolor="#2f6afe" stroked="f" strokeweight="1pt">
                      <v:textbox>
                        <w:txbxContent>
                          <w:p w14:paraId="21673027" w14:textId="77777777" w:rsidR="007C52D7" w:rsidRDefault="007C52D7" w:rsidP="007C52D7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形 86141211" o:spid="_x0000_s1032" type="#_x0000_t75" style="position:absolute;left:73;top:8;width:18573;height:4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">
                      <v:imagedata r:id="rId5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33" type="#_x0000_t202" style="position:absolute;left:50442;top:1066;width:9219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    <v:textbox>
                        <w:txbxContent>
                          <w:p w14:paraId="0FEFCDEB" w14:textId="2A247A3D" w:rsidR="007C52D7" w:rsidRPr="00E9219F" w:rsidRDefault="0015575C" w:rsidP="00F14194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Open Sans" w:hAnsi="Open Sans" w:cs="Open Sans"/>
                                <w:color w:val="2B7CFF"/>
                                <w:szCs w:val="19"/>
                              </w:rPr>
                            </w:pPr>
                            <w:r w:rsidRPr="00E9219F">
                              <w:rPr>
                                <w:rFonts w:ascii="Open Sans" w:hAnsi="Open Sans" w:cs="Open Sans"/>
                                <w:color w:val="2B7CFF"/>
                                <w:szCs w:val="19"/>
                              </w:rPr>
                              <w:t>O</w:t>
                            </w:r>
                            <w:r w:rsidR="007C52D7" w:rsidRPr="00E9219F">
                              <w:rPr>
                                <w:rFonts w:ascii="Open Sans" w:hAnsi="Open Sans" w:cs="Open Sans"/>
                                <w:color w:val="2B7CFF"/>
                                <w:szCs w:val="19"/>
                              </w:rPr>
                              <w:t>pen Acce</w:t>
                            </w:r>
                            <w:r w:rsidRPr="00E9219F">
                              <w:rPr>
                                <w:rFonts w:ascii="Open Sans" w:hAnsi="Open Sans" w:cs="Open Sans"/>
                                <w:color w:val="2B7CFF"/>
                                <w:szCs w:val="19"/>
                              </w:rPr>
                              <w:t>s</w:t>
                            </w:r>
                            <w:r w:rsidR="007C52D7" w:rsidRPr="00E9219F">
                              <w:rPr>
                                <w:rFonts w:ascii="Open Sans" w:hAnsi="Open Sans" w:cs="Open Sans"/>
                                <w:color w:val="2B7CFF"/>
                                <w:szCs w:val="19"/>
                              </w:rPr>
                              <w:t>s</w:t>
                            </w:r>
                          </w:p>
                        </w:txbxContent>
                      </v:textbox>
                    </v:shape>
                    <v:shape id="图片 1" o:spid="_x0000_s1034" type="#_x0000_t75" style="position:absolute;left:49800;top:1066;width:1522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">
                      <v:imagedata r:id="rId6" o:title=""/>
                    </v:shape>
                    <w10:anchorlock/>
                  </v:group>
                </w:pict>
              </mc:Fallback>
            </mc:AlternateContent>
          </w:r>
        </w:p>
        <w:p w14:paraId="7E107E6E" w14:textId="13FBE84C" w:rsidR="007C52D7" w:rsidRDefault="007C52D7" w:rsidP="00726EC8">
          <w:pPr>
            <w:jc w:val="right"/>
          </w:pPr>
        </w:p>
      </w:tc>
    </w:tr>
  </w:tbl>
  <w:p w14:paraId="7F9D11D4" w14:textId="77777777" w:rsidR="00A90D38" w:rsidRPr="00131393" w:rsidRDefault="00A90D38" w:rsidP="0015575C">
    <w:pPr>
      <w:pStyle w:val="afe"/>
      <w:pBdr>
        <w:bottom w:val="none" w:sz="0" w:space="0" w:color="auto"/>
      </w:pBdr>
      <w:tabs>
        <w:tab w:val="clear" w:pos="4153"/>
        <w:tab w:val="clear" w:pos="8306"/>
        <w:tab w:val="left" w:pos="440"/>
      </w:tabs>
      <w:adjustRightInd w:val="0"/>
      <w:snapToGrid w:val="0"/>
      <w:spacing w:line="240" w:lineRule="auto"/>
      <w:jc w:val="both"/>
      <w:rPr>
        <w:sz w:val="20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F7AF88A"/>
    <w:name w:val="WWNum31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ascii="Times New Roman" w:hAnsi="Times New Roman" w:cs="Times New Roman" w:hint="default"/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80" w:hanging="360"/>
      </w:pPr>
      <w:rPr>
        <w:b w:val="0"/>
        <w:bCs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120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04E45F57"/>
    <w:multiLevelType w:val="hybridMultilevel"/>
    <w:tmpl w:val="CF56C848"/>
    <w:lvl w:ilvl="0" w:tplc="029EB1DC">
      <w:start w:val="1"/>
      <w:numFmt w:val="decimal"/>
      <w:lvlText w:val="%1."/>
      <w:lvlJc w:val="left"/>
      <w:pPr>
        <w:ind w:left="2960" w:hanging="44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3400" w:hanging="440"/>
      </w:pPr>
    </w:lvl>
    <w:lvl w:ilvl="2" w:tplc="0409001B" w:tentative="1">
      <w:start w:val="1"/>
      <w:numFmt w:val="lowerRoman"/>
      <w:lvlText w:val="%3."/>
      <w:lvlJc w:val="right"/>
      <w:pPr>
        <w:ind w:left="3840" w:hanging="440"/>
      </w:pPr>
    </w:lvl>
    <w:lvl w:ilvl="3" w:tplc="0409000F" w:tentative="1">
      <w:start w:val="1"/>
      <w:numFmt w:val="decimal"/>
      <w:lvlText w:val="%4."/>
      <w:lvlJc w:val="left"/>
      <w:pPr>
        <w:ind w:left="4280" w:hanging="440"/>
      </w:pPr>
    </w:lvl>
    <w:lvl w:ilvl="4" w:tplc="04090019" w:tentative="1">
      <w:start w:val="1"/>
      <w:numFmt w:val="lowerLetter"/>
      <w:lvlText w:val="%5)"/>
      <w:lvlJc w:val="left"/>
      <w:pPr>
        <w:ind w:left="4720" w:hanging="440"/>
      </w:pPr>
    </w:lvl>
    <w:lvl w:ilvl="5" w:tplc="0409001B" w:tentative="1">
      <w:start w:val="1"/>
      <w:numFmt w:val="lowerRoman"/>
      <w:lvlText w:val="%6."/>
      <w:lvlJc w:val="right"/>
      <w:pPr>
        <w:ind w:left="5160" w:hanging="440"/>
      </w:pPr>
    </w:lvl>
    <w:lvl w:ilvl="6" w:tplc="0409000F" w:tentative="1">
      <w:start w:val="1"/>
      <w:numFmt w:val="decimal"/>
      <w:lvlText w:val="%7."/>
      <w:lvlJc w:val="left"/>
      <w:pPr>
        <w:ind w:left="5600" w:hanging="440"/>
      </w:pPr>
    </w:lvl>
    <w:lvl w:ilvl="7" w:tplc="04090019" w:tentative="1">
      <w:start w:val="1"/>
      <w:numFmt w:val="lowerLetter"/>
      <w:lvlText w:val="%8)"/>
      <w:lvlJc w:val="left"/>
      <w:pPr>
        <w:ind w:left="6040" w:hanging="440"/>
      </w:pPr>
    </w:lvl>
    <w:lvl w:ilvl="8" w:tplc="0409001B" w:tentative="1">
      <w:start w:val="1"/>
      <w:numFmt w:val="lowerRoman"/>
      <w:lvlText w:val="%9."/>
      <w:lvlJc w:val="right"/>
      <w:pPr>
        <w:ind w:left="6480" w:hanging="440"/>
      </w:pPr>
    </w:lvl>
  </w:abstractNum>
  <w:abstractNum w:abstractNumId="2" w15:restartNumberingAfterBreak="0">
    <w:nsid w:val="051A5602"/>
    <w:multiLevelType w:val="hybridMultilevel"/>
    <w:tmpl w:val="31B09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5664A"/>
    <w:multiLevelType w:val="hybridMultilevel"/>
    <w:tmpl w:val="90E8AC18"/>
    <w:lvl w:ilvl="0" w:tplc="875678F6">
      <w:start w:val="1"/>
      <w:numFmt w:val="bullet"/>
      <w:pStyle w:val="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A7A19"/>
    <w:multiLevelType w:val="hybridMultilevel"/>
    <w:tmpl w:val="5CAEFF1C"/>
    <w:lvl w:ilvl="0" w:tplc="EC48286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E5E5F28"/>
    <w:multiLevelType w:val="hybridMultilevel"/>
    <w:tmpl w:val="3C9C801E"/>
    <w:lvl w:ilvl="0" w:tplc="DC649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042E2E"/>
    <w:multiLevelType w:val="hybridMultilevel"/>
    <w:tmpl w:val="E4B805E6"/>
    <w:lvl w:ilvl="0" w:tplc="A4420A7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74" w:hanging="420"/>
      </w:pPr>
    </w:lvl>
    <w:lvl w:ilvl="2" w:tplc="0409001B" w:tentative="1">
      <w:start w:val="1"/>
      <w:numFmt w:val="lowerRoman"/>
      <w:lvlText w:val="%3."/>
      <w:lvlJc w:val="righ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9" w:tentative="1">
      <w:start w:val="1"/>
      <w:numFmt w:val="lowerLetter"/>
      <w:lvlText w:val="%5)"/>
      <w:lvlJc w:val="left"/>
      <w:pPr>
        <w:ind w:left="3234" w:hanging="420"/>
      </w:pPr>
    </w:lvl>
    <w:lvl w:ilvl="5" w:tplc="0409001B" w:tentative="1">
      <w:start w:val="1"/>
      <w:numFmt w:val="lowerRoman"/>
      <w:lvlText w:val="%6."/>
      <w:lvlJc w:val="righ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9" w:tentative="1">
      <w:start w:val="1"/>
      <w:numFmt w:val="lowerLetter"/>
      <w:lvlText w:val="%8)"/>
      <w:lvlJc w:val="left"/>
      <w:pPr>
        <w:ind w:left="4494" w:hanging="420"/>
      </w:pPr>
    </w:lvl>
    <w:lvl w:ilvl="8" w:tplc="0409001B" w:tentative="1">
      <w:start w:val="1"/>
      <w:numFmt w:val="lowerRoman"/>
      <w:lvlText w:val="%9."/>
      <w:lvlJc w:val="right"/>
      <w:pPr>
        <w:ind w:left="4914" w:hanging="420"/>
      </w:pPr>
    </w:lvl>
  </w:abstractNum>
  <w:abstractNum w:abstractNumId="7" w15:restartNumberingAfterBreak="0">
    <w:nsid w:val="14AD7596"/>
    <w:multiLevelType w:val="multilevel"/>
    <w:tmpl w:val="AE604C3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entative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</w:lvl>
  </w:abstractNum>
  <w:abstractNum w:abstractNumId="8" w15:restartNumberingAfterBreak="0">
    <w:nsid w:val="15627288"/>
    <w:multiLevelType w:val="hybridMultilevel"/>
    <w:tmpl w:val="D9C28A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70C242B0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778170B"/>
    <w:multiLevelType w:val="hybridMultilevel"/>
    <w:tmpl w:val="7598CE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50A245F"/>
    <w:multiLevelType w:val="hybridMultilevel"/>
    <w:tmpl w:val="EEF24518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5051C"/>
    <w:multiLevelType w:val="hybridMultilevel"/>
    <w:tmpl w:val="4420E662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6C78BF"/>
    <w:multiLevelType w:val="hybridMultilevel"/>
    <w:tmpl w:val="AEE65A5E"/>
    <w:lvl w:ilvl="0" w:tplc="1A6AC2A4">
      <w:start w:val="1"/>
      <w:numFmt w:val="upperLetter"/>
      <w:lvlText w:val="%1."/>
      <w:lvlJc w:val="left"/>
      <w:pPr>
        <w:ind w:left="360" w:hanging="360"/>
      </w:pPr>
      <w:rPr>
        <w:b/>
        <w:bCs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E16CAFA2">
      <w:start w:val="1"/>
      <w:numFmt w:val="lowerRoman"/>
      <w:lvlText w:val="%3."/>
      <w:lvlJc w:val="left"/>
      <w:pPr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B6F75C2"/>
    <w:multiLevelType w:val="hybridMultilevel"/>
    <w:tmpl w:val="10A83B72"/>
    <w:lvl w:ilvl="0" w:tplc="E7DEBCB6">
      <w:start w:val="1"/>
      <w:numFmt w:val="decimal"/>
      <w:lvlText w:val="%1."/>
      <w:lvlJc w:val="left"/>
      <w:pPr>
        <w:ind w:left="360" w:hanging="360"/>
      </w:pPr>
      <w:rPr>
        <w:rFonts w:eastAsia="微软雅黑" w:hint="default"/>
        <w:b/>
        <w:bCs w:val="0"/>
        <w:color w:val="auto"/>
        <w:sz w:val="19"/>
        <w:szCs w:val="19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CF9049E"/>
    <w:multiLevelType w:val="hybridMultilevel"/>
    <w:tmpl w:val="C144E332"/>
    <w:lvl w:ilvl="0" w:tplc="F892B1FE">
      <w:start w:val="1"/>
      <w:numFmt w:val="decimal"/>
      <w:lvlText w:val="%1."/>
      <w:lvlJc w:val="left"/>
      <w:pPr>
        <w:ind w:left="360" w:hanging="360"/>
      </w:pPr>
      <w:rPr>
        <w:rFonts w:eastAsiaTheme="minorEastAsia"/>
        <w:i w:val="0"/>
        <w:color w:val="auto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60" w:hanging="44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F7D157D"/>
    <w:multiLevelType w:val="multilevel"/>
    <w:tmpl w:val="078E44F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80"/>
        </w:tabs>
        <w:ind w:left="4380" w:hanging="36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decimal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decimal"/>
      <w:lvlText w:val="%9."/>
      <w:lvlJc w:val="left"/>
      <w:pPr>
        <w:tabs>
          <w:tab w:val="num" w:pos="6540"/>
        </w:tabs>
        <w:ind w:left="6540" w:hanging="360"/>
      </w:pPr>
    </w:lvl>
  </w:abstractNum>
  <w:abstractNum w:abstractNumId="16" w15:restartNumberingAfterBreak="0">
    <w:nsid w:val="35EE1A74"/>
    <w:multiLevelType w:val="multilevel"/>
    <w:tmpl w:val="6FBE509C"/>
    <w:lvl w:ilvl="0">
      <w:start w:val="1"/>
      <w:numFmt w:val="lowerLetter"/>
      <w:lvlText w:val="%1."/>
      <w:lvlJc w:val="left"/>
      <w:pPr>
        <w:ind w:left="716" w:hanging="360"/>
      </w:pPr>
    </w:lvl>
    <w:lvl w:ilvl="1">
      <w:start w:val="1"/>
      <w:numFmt w:val="lowerLetter"/>
      <w:lvlText w:val="%2)"/>
      <w:lvlJc w:val="left"/>
      <w:pPr>
        <w:ind w:left="1076" w:hanging="360"/>
      </w:pPr>
    </w:lvl>
    <w:lvl w:ilvl="2">
      <w:start w:val="1"/>
      <w:numFmt w:val="lowerRoman"/>
      <w:lvlText w:val="%3)"/>
      <w:lvlJc w:val="left"/>
      <w:pPr>
        <w:ind w:left="1436" w:hanging="360"/>
      </w:pPr>
    </w:lvl>
    <w:lvl w:ilvl="3">
      <w:start w:val="1"/>
      <w:numFmt w:val="decimal"/>
      <w:lvlText w:val="(%4)"/>
      <w:lvlJc w:val="left"/>
      <w:pPr>
        <w:ind w:left="1796" w:hanging="360"/>
      </w:pPr>
    </w:lvl>
    <w:lvl w:ilvl="4">
      <w:start w:val="1"/>
      <w:numFmt w:val="lowerLetter"/>
      <w:lvlText w:val="(%5)"/>
      <w:lvlJc w:val="left"/>
      <w:pPr>
        <w:ind w:left="2156" w:hanging="360"/>
      </w:pPr>
    </w:lvl>
    <w:lvl w:ilvl="5">
      <w:start w:val="1"/>
      <w:numFmt w:val="lowerRoman"/>
      <w:lvlText w:val="(%6)"/>
      <w:lvlJc w:val="left"/>
      <w:pPr>
        <w:ind w:left="2516" w:hanging="360"/>
      </w:pPr>
    </w:lvl>
    <w:lvl w:ilvl="6">
      <w:start w:val="1"/>
      <w:numFmt w:val="decimal"/>
      <w:lvlText w:val="%7."/>
      <w:lvlJc w:val="left"/>
      <w:pPr>
        <w:ind w:left="2876" w:hanging="360"/>
      </w:pPr>
    </w:lvl>
    <w:lvl w:ilvl="7">
      <w:start w:val="1"/>
      <w:numFmt w:val="lowerLetter"/>
      <w:lvlText w:val="%8."/>
      <w:lvlJc w:val="left"/>
      <w:pPr>
        <w:ind w:left="3236" w:hanging="360"/>
      </w:pPr>
    </w:lvl>
    <w:lvl w:ilvl="8">
      <w:start w:val="1"/>
      <w:numFmt w:val="lowerRoman"/>
      <w:lvlText w:val="%9."/>
      <w:lvlJc w:val="left"/>
      <w:pPr>
        <w:ind w:left="3596" w:hanging="360"/>
      </w:pPr>
    </w:lvl>
  </w:abstractNum>
  <w:abstractNum w:abstractNumId="17" w15:restartNumberingAfterBreak="0">
    <w:nsid w:val="369A6535"/>
    <w:multiLevelType w:val="hybridMultilevel"/>
    <w:tmpl w:val="5DCCEA98"/>
    <w:lvl w:ilvl="0" w:tplc="E53A6568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3918BB"/>
    <w:multiLevelType w:val="multilevel"/>
    <w:tmpl w:val="60CA9DAE"/>
    <w:lvl w:ilvl="0">
      <w:start w:val="1"/>
      <w:numFmt w:val="decimal"/>
      <w:lvlText w:val="%1."/>
      <w:lvlJc w:val="left"/>
      <w:pPr>
        <w:tabs>
          <w:tab w:val="num" w:pos="144"/>
        </w:tabs>
        <w:ind w:left="564" w:hanging="42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2"/>
        </w:tabs>
        <w:ind w:left="782" w:hanging="360"/>
      </w:pPr>
      <w:rPr>
        <w:b w:val="0"/>
        <w:bCs/>
        <w:i/>
        <w:iCs/>
      </w:rPr>
    </w:lvl>
    <w:lvl w:ilvl="2">
      <w:start w:val="1"/>
      <w:numFmt w:val="decimal"/>
      <w:lvlText w:val="%2.%3."/>
      <w:lvlJc w:val="left"/>
      <w:pPr>
        <w:tabs>
          <w:tab w:val="num" w:pos="2"/>
        </w:tabs>
        <w:ind w:left="1202" w:hanging="360"/>
      </w:pPr>
    </w:lvl>
    <w:lvl w:ilvl="3">
      <w:start w:val="1"/>
      <w:numFmt w:val="decimal"/>
      <w:lvlText w:val="%2.%3.%4."/>
      <w:lvlJc w:val="left"/>
      <w:pPr>
        <w:tabs>
          <w:tab w:val="num" w:pos="2"/>
        </w:tabs>
        <w:ind w:left="1682" w:hanging="420"/>
      </w:pPr>
    </w:lvl>
    <w:lvl w:ilvl="4">
      <w:start w:val="1"/>
      <w:numFmt w:val="lowerLetter"/>
      <w:lvlText w:val="%2.%3.%4.%5)"/>
      <w:lvlJc w:val="left"/>
      <w:pPr>
        <w:tabs>
          <w:tab w:val="num" w:pos="2"/>
        </w:tabs>
        <w:ind w:left="2102" w:hanging="420"/>
      </w:pPr>
    </w:lvl>
    <w:lvl w:ilvl="5">
      <w:start w:val="1"/>
      <w:numFmt w:val="lowerRoman"/>
      <w:lvlText w:val="%2.%3.%4.%5.%6."/>
      <w:lvlJc w:val="right"/>
      <w:pPr>
        <w:tabs>
          <w:tab w:val="num" w:pos="2"/>
        </w:tabs>
        <w:ind w:left="2522" w:hanging="420"/>
      </w:pPr>
    </w:lvl>
    <w:lvl w:ilvl="6">
      <w:start w:val="1"/>
      <w:numFmt w:val="decimal"/>
      <w:lvlText w:val="%2.%3.%4.%5.%6.%7."/>
      <w:lvlJc w:val="left"/>
      <w:pPr>
        <w:tabs>
          <w:tab w:val="num" w:pos="2"/>
        </w:tabs>
        <w:ind w:left="2942" w:hanging="420"/>
      </w:pPr>
    </w:lvl>
    <w:lvl w:ilvl="7">
      <w:start w:val="1"/>
      <w:numFmt w:val="lowerLetter"/>
      <w:lvlText w:val="%2.%3.%4.%5.%6.%7.%8)"/>
      <w:lvlJc w:val="left"/>
      <w:pPr>
        <w:tabs>
          <w:tab w:val="num" w:pos="2"/>
        </w:tabs>
        <w:ind w:left="3362" w:hanging="420"/>
      </w:pPr>
    </w:lvl>
    <w:lvl w:ilvl="8">
      <w:start w:val="1"/>
      <w:numFmt w:val="lowerRoman"/>
      <w:lvlText w:val="%2.%3.%4.%5.%6.%7.%8.%9."/>
      <w:lvlJc w:val="right"/>
      <w:pPr>
        <w:tabs>
          <w:tab w:val="num" w:pos="2"/>
        </w:tabs>
        <w:ind w:left="3782" w:hanging="420"/>
      </w:pPr>
    </w:lvl>
  </w:abstractNum>
  <w:abstractNum w:abstractNumId="19" w15:restartNumberingAfterBreak="0">
    <w:nsid w:val="3B03311A"/>
    <w:multiLevelType w:val="multilevel"/>
    <w:tmpl w:val="8690C16E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80" w:hanging="360"/>
      </w:pPr>
    </w:lvl>
    <w:lvl w:ilvl="2">
      <w:start w:val="1"/>
      <w:numFmt w:val="lowerLetter"/>
      <w:lvlText w:val="%3."/>
      <w:lvlJc w:val="left"/>
      <w:pPr>
        <w:tabs>
          <w:tab w:val="num" w:pos="-414"/>
        </w:tabs>
        <w:ind w:left="786" w:hanging="360"/>
      </w:pPr>
      <w:rPr>
        <w:b w:val="0"/>
        <w:i w:val="0"/>
        <w:iCs/>
        <w:color w:val="auto"/>
        <w:sz w:val="19"/>
        <w:szCs w:val="19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2.%3.%4.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2.%3.%4.%5.%6.%7.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3780" w:hanging="420"/>
      </w:pPr>
    </w:lvl>
  </w:abstractNum>
  <w:abstractNum w:abstractNumId="20" w15:restartNumberingAfterBreak="0">
    <w:nsid w:val="40C764F0"/>
    <w:multiLevelType w:val="hybridMultilevel"/>
    <w:tmpl w:val="F60CBE0A"/>
    <w:lvl w:ilvl="0" w:tplc="415820A8">
      <w:start w:val="1"/>
      <w:numFmt w:val="decimal"/>
      <w:lvlText w:val="%1."/>
      <w:lvlJc w:val="left"/>
      <w:pPr>
        <w:ind w:left="440" w:hanging="44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7E9A5794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418306C5"/>
    <w:multiLevelType w:val="hybridMultilevel"/>
    <w:tmpl w:val="4A70F8DC"/>
    <w:lvl w:ilvl="0" w:tplc="B93E00C2">
      <w:start w:val="1"/>
      <w:numFmt w:val="decimal"/>
      <w:lvlText w:val="%1."/>
      <w:lvlJc w:val="left"/>
      <w:pPr>
        <w:ind w:left="846" w:hanging="420"/>
      </w:pPr>
      <w:rPr>
        <w:b w:val="0"/>
        <w:bCs/>
        <w:i w:val="0"/>
        <w:iCs/>
        <w:sz w:val="19"/>
        <w:szCs w:val="19"/>
      </w:rPr>
    </w:lvl>
    <w:lvl w:ilvl="1" w:tplc="04090019">
      <w:start w:val="1"/>
      <w:numFmt w:val="lowerLetter"/>
      <w:lvlText w:val="%2)"/>
      <w:lvlJc w:val="left"/>
      <w:pPr>
        <w:ind w:left="1266" w:hanging="420"/>
      </w:pPr>
    </w:lvl>
    <w:lvl w:ilvl="2" w:tplc="0409001B">
      <w:start w:val="1"/>
      <w:numFmt w:val="lowerRoman"/>
      <w:lvlText w:val="%3."/>
      <w:lvlJc w:val="right"/>
      <w:pPr>
        <w:ind w:left="1686" w:hanging="420"/>
      </w:pPr>
    </w:lvl>
    <w:lvl w:ilvl="3" w:tplc="0409000F">
      <w:start w:val="1"/>
      <w:numFmt w:val="decimal"/>
      <w:lvlText w:val="%4."/>
      <w:lvlJc w:val="left"/>
      <w:pPr>
        <w:ind w:left="2106" w:hanging="420"/>
      </w:pPr>
    </w:lvl>
    <w:lvl w:ilvl="4" w:tplc="04090019">
      <w:start w:val="1"/>
      <w:numFmt w:val="lowerLetter"/>
      <w:lvlText w:val="%5)"/>
      <w:lvlJc w:val="left"/>
      <w:pPr>
        <w:ind w:left="2526" w:hanging="420"/>
      </w:pPr>
    </w:lvl>
    <w:lvl w:ilvl="5" w:tplc="0409001B">
      <w:start w:val="1"/>
      <w:numFmt w:val="lowerRoman"/>
      <w:lvlText w:val="%6."/>
      <w:lvlJc w:val="right"/>
      <w:pPr>
        <w:ind w:left="2946" w:hanging="420"/>
      </w:pPr>
    </w:lvl>
    <w:lvl w:ilvl="6" w:tplc="0409000F">
      <w:start w:val="1"/>
      <w:numFmt w:val="decimal"/>
      <w:lvlText w:val="%7."/>
      <w:lvlJc w:val="left"/>
      <w:pPr>
        <w:ind w:left="3366" w:hanging="420"/>
      </w:pPr>
    </w:lvl>
    <w:lvl w:ilvl="7" w:tplc="04090019">
      <w:start w:val="1"/>
      <w:numFmt w:val="lowerLetter"/>
      <w:lvlText w:val="%8)"/>
      <w:lvlJc w:val="left"/>
      <w:pPr>
        <w:ind w:left="3786" w:hanging="420"/>
      </w:pPr>
    </w:lvl>
    <w:lvl w:ilvl="8" w:tplc="0409001B">
      <w:start w:val="1"/>
      <w:numFmt w:val="lowerRoman"/>
      <w:lvlText w:val="%9."/>
      <w:lvlJc w:val="right"/>
      <w:pPr>
        <w:ind w:left="4206" w:hanging="420"/>
      </w:pPr>
    </w:lvl>
  </w:abstractNum>
  <w:abstractNum w:abstractNumId="22" w15:restartNumberingAfterBreak="0">
    <w:nsid w:val="430B505B"/>
    <w:multiLevelType w:val="hybridMultilevel"/>
    <w:tmpl w:val="6928A52E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51D3BD4"/>
    <w:multiLevelType w:val="hybridMultilevel"/>
    <w:tmpl w:val="2814F6F2"/>
    <w:lvl w:ilvl="0" w:tplc="C34E36D4">
      <w:start w:val="1"/>
      <w:numFmt w:val="decimal"/>
      <w:lvlText w:val="%1."/>
      <w:lvlJc w:val="left"/>
      <w:pPr>
        <w:ind w:left="362" w:hanging="360"/>
      </w:pPr>
      <w:rPr>
        <w:rFonts w:eastAsia="宋体" w:hint="eastAsia"/>
        <w:i w:val="0"/>
        <w:color w:val="0000FF"/>
      </w:rPr>
    </w:lvl>
    <w:lvl w:ilvl="1" w:tplc="FFFFFFFF" w:tentative="1">
      <w:start w:val="1"/>
      <w:numFmt w:val="lowerLetter"/>
      <w:lvlText w:val="%2)"/>
      <w:lvlJc w:val="left"/>
      <w:pPr>
        <w:ind w:left="842" w:hanging="420"/>
      </w:p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24" w15:restartNumberingAfterBreak="0">
    <w:nsid w:val="458957FF"/>
    <w:multiLevelType w:val="hybridMultilevel"/>
    <w:tmpl w:val="1204852E"/>
    <w:lvl w:ilvl="0" w:tplc="FFFFFFFF">
      <w:start w:val="1"/>
      <w:numFmt w:val="decimal"/>
      <w:lvlText w:val="%1."/>
      <w:lvlJc w:val="left"/>
      <w:pPr>
        <w:ind w:left="362" w:hanging="360"/>
      </w:pPr>
      <w:rPr>
        <w:rFonts w:eastAsiaTheme="minorEastAsia" w:hint="default"/>
        <w:i w:val="0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42" w:hanging="420"/>
      </w:p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25" w15:restartNumberingAfterBreak="0">
    <w:nsid w:val="47734D01"/>
    <w:multiLevelType w:val="hybridMultilevel"/>
    <w:tmpl w:val="BB5C2F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D89365F"/>
    <w:multiLevelType w:val="hybridMultilevel"/>
    <w:tmpl w:val="BB5C2FBA"/>
    <w:lvl w:ilvl="0" w:tplc="FFFFFFFF">
      <w:start w:val="1"/>
      <w:numFmt w:val="decimal"/>
      <w:lvlText w:val="%1.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E387B59"/>
    <w:multiLevelType w:val="hybridMultilevel"/>
    <w:tmpl w:val="FE0A532A"/>
    <w:lvl w:ilvl="0" w:tplc="FA9237C2">
      <w:start w:val="1"/>
      <w:numFmt w:val="decimal"/>
      <w:lvlText w:val="%1."/>
      <w:lvlJc w:val="left"/>
      <w:pPr>
        <w:ind w:left="2960" w:hanging="440"/>
      </w:pPr>
      <w:rPr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3400" w:hanging="440"/>
      </w:pPr>
    </w:lvl>
    <w:lvl w:ilvl="2" w:tplc="0409001B" w:tentative="1">
      <w:start w:val="1"/>
      <w:numFmt w:val="lowerRoman"/>
      <w:lvlText w:val="%3."/>
      <w:lvlJc w:val="right"/>
      <w:pPr>
        <w:ind w:left="3840" w:hanging="440"/>
      </w:pPr>
    </w:lvl>
    <w:lvl w:ilvl="3" w:tplc="0409000F" w:tentative="1">
      <w:start w:val="1"/>
      <w:numFmt w:val="decimal"/>
      <w:lvlText w:val="%4."/>
      <w:lvlJc w:val="left"/>
      <w:pPr>
        <w:ind w:left="4280" w:hanging="440"/>
      </w:pPr>
    </w:lvl>
    <w:lvl w:ilvl="4" w:tplc="04090019" w:tentative="1">
      <w:start w:val="1"/>
      <w:numFmt w:val="lowerLetter"/>
      <w:lvlText w:val="%5)"/>
      <w:lvlJc w:val="left"/>
      <w:pPr>
        <w:ind w:left="4720" w:hanging="440"/>
      </w:pPr>
    </w:lvl>
    <w:lvl w:ilvl="5" w:tplc="0409001B" w:tentative="1">
      <w:start w:val="1"/>
      <w:numFmt w:val="lowerRoman"/>
      <w:lvlText w:val="%6."/>
      <w:lvlJc w:val="right"/>
      <w:pPr>
        <w:ind w:left="5160" w:hanging="440"/>
      </w:pPr>
    </w:lvl>
    <w:lvl w:ilvl="6" w:tplc="0409000F" w:tentative="1">
      <w:start w:val="1"/>
      <w:numFmt w:val="decimal"/>
      <w:lvlText w:val="%7."/>
      <w:lvlJc w:val="left"/>
      <w:pPr>
        <w:ind w:left="5600" w:hanging="440"/>
      </w:pPr>
    </w:lvl>
    <w:lvl w:ilvl="7" w:tplc="04090019" w:tentative="1">
      <w:start w:val="1"/>
      <w:numFmt w:val="lowerLetter"/>
      <w:lvlText w:val="%8)"/>
      <w:lvlJc w:val="left"/>
      <w:pPr>
        <w:ind w:left="6040" w:hanging="440"/>
      </w:pPr>
    </w:lvl>
    <w:lvl w:ilvl="8" w:tplc="0409001B" w:tentative="1">
      <w:start w:val="1"/>
      <w:numFmt w:val="lowerRoman"/>
      <w:lvlText w:val="%9."/>
      <w:lvlJc w:val="right"/>
      <w:pPr>
        <w:ind w:left="6480" w:hanging="440"/>
      </w:pPr>
    </w:lvl>
  </w:abstractNum>
  <w:abstractNum w:abstractNumId="28" w15:restartNumberingAfterBreak="0">
    <w:nsid w:val="4FEE1994"/>
    <w:multiLevelType w:val="hybridMultilevel"/>
    <w:tmpl w:val="F2183C2E"/>
    <w:lvl w:ilvl="0" w:tplc="E46A432E">
      <w:start w:val="1"/>
      <w:numFmt w:val="decimal"/>
      <w:lvlText w:val="%1."/>
      <w:lvlJc w:val="left"/>
      <w:pPr>
        <w:ind w:left="1080" w:hanging="360"/>
      </w:pPr>
      <w:rPr>
        <w:rFonts w:ascii="Times New Roman Regular" w:hAnsi="Times New Roman Regular" w:cs="Times New Roman Regular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9F4338"/>
    <w:multiLevelType w:val="hybridMultilevel"/>
    <w:tmpl w:val="12EAFC7E"/>
    <w:lvl w:ilvl="0" w:tplc="DC649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582" w:hanging="440"/>
      </w:pPr>
    </w:lvl>
    <w:lvl w:ilvl="3" w:tplc="1CD218EC">
      <w:start w:val="1"/>
      <w:numFmt w:val="lowerLetter"/>
      <w:lvlText w:val="%4."/>
      <w:lvlJc w:val="left"/>
      <w:pPr>
        <w:ind w:left="1680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5C527ECC"/>
    <w:multiLevelType w:val="hybridMultilevel"/>
    <w:tmpl w:val="1204852E"/>
    <w:lvl w:ilvl="0" w:tplc="FFFFFFFF">
      <w:start w:val="1"/>
      <w:numFmt w:val="decimal"/>
      <w:lvlText w:val="%1."/>
      <w:lvlJc w:val="left"/>
      <w:pPr>
        <w:ind w:left="362" w:hanging="360"/>
      </w:pPr>
      <w:rPr>
        <w:rFonts w:eastAsiaTheme="minorEastAsia" w:hint="default"/>
        <w:i w:val="0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42" w:hanging="420"/>
      </w:p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31" w15:restartNumberingAfterBreak="0">
    <w:nsid w:val="62133684"/>
    <w:multiLevelType w:val="hybridMultilevel"/>
    <w:tmpl w:val="8FAC48FE"/>
    <w:lvl w:ilvl="0" w:tplc="E46A432E">
      <w:start w:val="1"/>
      <w:numFmt w:val="decimal"/>
      <w:lvlText w:val="%1."/>
      <w:lvlJc w:val="left"/>
      <w:pPr>
        <w:ind w:left="720" w:hanging="360"/>
      </w:pPr>
      <w:rPr>
        <w:rFonts w:ascii="Times New Roman Regular" w:hAnsi="Times New Roman Regular" w:cs="Times New Roman Regular"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8CA04710">
      <w:start w:val="1"/>
      <w:numFmt w:val="decimal"/>
      <w:lvlText w:val="%4."/>
      <w:lvlJc w:val="left"/>
      <w:pPr>
        <w:ind w:left="2880" w:hanging="360"/>
      </w:pPr>
      <w:rPr>
        <w:i w:val="0"/>
        <w:iCs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22445"/>
    <w:multiLevelType w:val="hybridMultilevel"/>
    <w:tmpl w:val="B3AAF2EC"/>
    <w:lvl w:ilvl="0" w:tplc="923CAD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16EBC"/>
    <w:multiLevelType w:val="hybridMultilevel"/>
    <w:tmpl w:val="1204852E"/>
    <w:lvl w:ilvl="0" w:tplc="FFFFFFFF">
      <w:start w:val="1"/>
      <w:numFmt w:val="decimal"/>
      <w:lvlText w:val="%1."/>
      <w:lvlJc w:val="left"/>
      <w:pPr>
        <w:ind w:left="362" w:hanging="360"/>
      </w:pPr>
      <w:rPr>
        <w:rFonts w:eastAsiaTheme="minorEastAsia" w:hint="default"/>
        <w:i w:val="0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42" w:hanging="420"/>
      </w:p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34" w15:restartNumberingAfterBreak="0">
    <w:nsid w:val="671C6FF8"/>
    <w:multiLevelType w:val="hybridMultilevel"/>
    <w:tmpl w:val="AF7826E6"/>
    <w:lvl w:ilvl="0" w:tplc="942E1C30">
      <w:start w:val="1"/>
      <w:numFmt w:val="decimal"/>
      <w:lvlText w:val="%1."/>
      <w:lvlJc w:val="left"/>
      <w:pPr>
        <w:ind w:left="720" w:hanging="360"/>
      </w:pPr>
      <w:rPr>
        <w:rFonts w:ascii="Times New Roman" w:eastAsia="Malgun Gothic" w:hAnsi="Times New Roman" w:cs="Times New Roman"/>
        <w:i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C370A"/>
    <w:multiLevelType w:val="hybridMultilevel"/>
    <w:tmpl w:val="7026F350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36" w15:restartNumberingAfterBreak="0">
    <w:nsid w:val="6D787254"/>
    <w:multiLevelType w:val="hybridMultilevel"/>
    <w:tmpl w:val="1204852E"/>
    <w:lvl w:ilvl="0" w:tplc="FFFFFFFF">
      <w:start w:val="1"/>
      <w:numFmt w:val="decimal"/>
      <w:lvlText w:val="%1."/>
      <w:lvlJc w:val="left"/>
      <w:pPr>
        <w:ind w:left="362" w:hanging="360"/>
      </w:pPr>
      <w:rPr>
        <w:rFonts w:eastAsiaTheme="minorEastAsia" w:hint="default"/>
        <w:i w:val="0"/>
        <w:color w:val="auto"/>
      </w:rPr>
    </w:lvl>
    <w:lvl w:ilvl="1" w:tplc="FFFFFFFF" w:tentative="1">
      <w:start w:val="1"/>
      <w:numFmt w:val="lowerLetter"/>
      <w:lvlText w:val="%2)"/>
      <w:lvlJc w:val="left"/>
      <w:pPr>
        <w:ind w:left="842" w:hanging="420"/>
      </w:p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37" w15:restartNumberingAfterBreak="0">
    <w:nsid w:val="6DB20A64"/>
    <w:multiLevelType w:val="hybridMultilevel"/>
    <w:tmpl w:val="FAD8DF3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38" w15:restartNumberingAfterBreak="0">
    <w:nsid w:val="6F914C9F"/>
    <w:multiLevelType w:val="hybridMultilevel"/>
    <w:tmpl w:val="CDE679E2"/>
    <w:lvl w:ilvl="0" w:tplc="FFFFFFFF">
      <w:start w:val="1"/>
      <w:numFmt w:val="decimal"/>
      <w:lvlText w:val="%1."/>
      <w:lvlJc w:val="left"/>
      <w:pPr>
        <w:ind w:left="362" w:hanging="360"/>
      </w:pPr>
      <w:rPr>
        <w:rFonts w:eastAsiaTheme="minorEastAsia" w:hint="default"/>
        <w:i w:val="0"/>
        <w:color w:val="auto"/>
      </w:rPr>
    </w:lvl>
    <w:lvl w:ilvl="1" w:tplc="4A9E07B8">
      <w:start w:val="1"/>
      <w:numFmt w:val="lowerLetter"/>
      <w:lvlText w:val="%2."/>
      <w:lvlJc w:val="left"/>
      <w:pPr>
        <w:ind w:left="862" w:hanging="440"/>
      </w:pPr>
      <w:rPr>
        <w:rFonts w:hint="eastAsia"/>
        <w:b w:val="0"/>
        <w:bCs w:val="0"/>
        <w:spacing w:val="-26"/>
        <w:w w:val="100"/>
        <w:sz w:val="19"/>
        <w:szCs w:val="19"/>
        <w:u w:val="none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1262" w:hanging="420"/>
      </w:pPr>
    </w:lvl>
    <w:lvl w:ilvl="3" w:tplc="FFFFFFFF" w:tentative="1">
      <w:start w:val="1"/>
      <w:numFmt w:val="decimal"/>
      <w:lvlText w:val="%4."/>
      <w:lvlJc w:val="left"/>
      <w:pPr>
        <w:ind w:left="1682" w:hanging="420"/>
      </w:pPr>
    </w:lvl>
    <w:lvl w:ilvl="4" w:tplc="FFFFFFFF" w:tentative="1">
      <w:start w:val="1"/>
      <w:numFmt w:val="lowerLetter"/>
      <w:lvlText w:val="%5)"/>
      <w:lvlJc w:val="left"/>
      <w:pPr>
        <w:ind w:left="2102" w:hanging="420"/>
      </w:pPr>
    </w:lvl>
    <w:lvl w:ilvl="5" w:tplc="FFFFFFFF" w:tentative="1">
      <w:start w:val="1"/>
      <w:numFmt w:val="lowerRoman"/>
      <w:lvlText w:val="%6."/>
      <w:lvlJc w:val="right"/>
      <w:pPr>
        <w:ind w:left="2522" w:hanging="420"/>
      </w:pPr>
    </w:lvl>
    <w:lvl w:ilvl="6" w:tplc="FFFFFFFF" w:tentative="1">
      <w:start w:val="1"/>
      <w:numFmt w:val="decimal"/>
      <w:lvlText w:val="%7."/>
      <w:lvlJc w:val="left"/>
      <w:pPr>
        <w:ind w:left="2942" w:hanging="420"/>
      </w:pPr>
    </w:lvl>
    <w:lvl w:ilvl="7" w:tplc="FFFFFFFF" w:tentative="1">
      <w:start w:val="1"/>
      <w:numFmt w:val="lowerLetter"/>
      <w:lvlText w:val="%8)"/>
      <w:lvlJc w:val="left"/>
      <w:pPr>
        <w:ind w:left="3362" w:hanging="420"/>
      </w:pPr>
    </w:lvl>
    <w:lvl w:ilvl="8" w:tplc="FFFFFFFF" w:tentative="1">
      <w:start w:val="1"/>
      <w:numFmt w:val="lowerRoman"/>
      <w:lvlText w:val="%9."/>
      <w:lvlJc w:val="right"/>
      <w:pPr>
        <w:ind w:left="3782" w:hanging="420"/>
      </w:pPr>
    </w:lvl>
  </w:abstractNum>
  <w:abstractNum w:abstractNumId="39" w15:restartNumberingAfterBreak="0">
    <w:nsid w:val="78396C3F"/>
    <w:multiLevelType w:val="hybridMultilevel"/>
    <w:tmpl w:val="0472FECE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7866356D"/>
    <w:multiLevelType w:val="hybridMultilevel"/>
    <w:tmpl w:val="AFCE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8D1444"/>
    <w:multiLevelType w:val="multilevel"/>
    <w:tmpl w:val="6FBE509C"/>
    <w:lvl w:ilvl="0">
      <w:start w:val="1"/>
      <w:numFmt w:val="lowerLetter"/>
      <w:lvlText w:val="%1."/>
      <w:lvlJc w:val="left"/>
      <w:pPr>
        <w:ind w:left="716" w:hanging="360"/>
      </w:pPr>
    </w:lvl>
    <w:lvl w:ilvl="1">
      <w:start w:val="1"/>
      <w:numFmt w:val="lowerLetter"/>
      <w:lvlText w:val="%2)"/>
      <w:lvlJc w:val="left"/>
      <w:pPr>
        <w:ind w:left="1076" w:hanging="360"/>
      </w:pPr>
    </w:lvl>
    <w:lvl w:ilvl="2">
      <w:start w:val="1"/>
      <w:numFmt w:val="lowerRoman"/>
      <w:lvlText w:val="%3)"/>
      <w:lvlJc w:val="left"/>
      <w:pPr>
        <w:ind w:left="1436" w:hanging="360"/>
      </w:pPr>
    </w:lvl>
    <w:lvl w:ilvl="3">
      <w:start w:val="1"/>
      <w:numFmt w:val="decimal"/>
      <w:lvlText w:val="(%4)"/>
      <w:lvlJc w:val="left"/>
      <w:pPr>
        <w:ind w:left="1796" w:hanging="360"/>
      </w:pPr>
    </w:lvl>
    <w:lvl w:ilvl="4">
      <w:start w:val="1"/>
      <w:numFmt w:val="lowerLetter"/>
      <w:lvlText w:val="(%5)"/>
      <w:lvlJc w:val="left"/>
      <w:pPr>
        <w:ind w:left="2156" w:hanging="360"/>
      </w:pPr>
    </w:lvl>
    <w:lvl w:ilvl="5">
      <w:start w:val="1"/>
      <w:numFmt w:val="lowerRoman"/>
      <w:lvlText w:val="(%6)"/>
      <w:lvlJc w:val="left"/>
      <w:pPr>
        <w:ind w:left="2516" w:hanging="360"/>
      </w:pPr>
    </w:lvl>
    <w:lvl w:ilvl="6">
      <w:start w:val="1"/>
      <w:numFmt w:val="decimal"/>
      <w:lvlText w:val="%7."/>
      <w:lvlJc w:val="left"/>
      <w:pPr>
        <w:ind w:left="2876" w:hanging="360"/>
      </w:pPr>
    </w:lvl>
    <w:lvl w:ilvl="7">
      <w:start w:val="1"/>
      <w:numFmt w:val="lowerLetter"/>
      <w:lvlText w:val="%8."/>
      <w:lvlJc w:val="left"/>
      <w:pPr>
        <w:ind w:left="3236" w:hanging="360"/>
      </w:pPr>
    </w:lvl>
    <w:lvl w:ilvl="8">
      <w:start w:val="1"/>
      <w:numFmt w:val="lowerRoman"/>
      <w:lvlText w:val="%9."/>
      <w:lvlJc w:val="left"/>
      <w:pPr>
        <w:ind w:left="3596" w:hanging="360"/>
      </w:pPr>
    </w:lvl>
  </w:abstractNum>
  <w:abstractNum w:abstractNumId="42" w15:restartNumberingAfterBreak="0">
    <w:nsid w:val="79DF333D"/>
    <w:multiLevelType w:val="hybridMultilevel"/>
    <w:tmpl w:val="6354EA72"/>
    <w:lvl w:ilvl="0" w:tplc="B1A46F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000000" w:themeColor="text1"/>
        <w:sz w:val="19"/>
        <w:szCs w:val="1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38897">
    <w:abstractNumId w:val="35"/>
  </w:num>
  <w:num w:numId="2" w16cid:durableId="1498963418">
    <w:abstractNumId w:val="37"/>
  </w:num>
  <w:num w:numId="3" w16cid:durableId="659771515">
    <w:abstractNumId w:val="22"/>
  </w:num>
  <w:num w:numId="4" w16cid:durableId="488332501">
    <w:abstractNumId w:val="11"/>
  </w:num>
  <w:num w:numId="5" w16cid:durableId="1593467437">
    <w:abstractNumId w:val="17"/>
  </w:num>
  <w:num w:numId="6" w16cid:durableId="2023125647">
    <w:abstractNumId w:val="10"/>
  </w:num>
  <w:num w:numId="7" w16cid:durableId="2035112788">
    <w:abstractNumId w:val="3"/>
  </w:num>
  <w:num w:numId="8" w16cid:durableId="749541045">
    <w:abstractNumId w:val="13"/>
  </w:num>
  <w:num w:numId="9" w16cid:durableId="854534269">
    <w:abstractNumId w:val="14"/>
  </w:num>
  <w:num w:numId="10" w16cid:durableId="593709208">
    <w:abstractNumId w:val="38"/>
  </w:num>
  <w:num w:numId="11" w16cid:durableId="275598027">
    <w:abstractNumId w:val="33"/>
  </w:num>
  <w:num w:numId="12" w16cid:durableId="1260523076">
    <w:abstractNumId w:val="30"/>
  </w:num>
  <w:num w:numId="13" w16cid:durableId="1980530611">
    <w:abstractNumId w:val="12"/>
  </w:num>
  <w:num w:numId="14" w16cid:durableId="1583830954">
    <w:abstractNumId w:val="36"/>
  </w:num>
  <w:num w:numId="15" w16cid:durableId="17831087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7124809">
    <w:abstractNumId w:val="6"/>
  </w:num>
  <w:num w:numId="17" w16cid:durableId="1936747941">
    <w:abstractNumId w:val="24"/>
  </w:num>
  <w:num w:numId="18" w16cid:durableId="1750957138">
    <w:abstractNumId w:val="18"/>
  </w:num>
  <w:num w:numId="19" w16cid:durableId="1443842503">
    <w:abstractNumId w:val="19"/>
  </w:num>
  <w:num w:numId="20" w16cid:durableId="1392656509">
    <w:abstractNumId w:val="2"/>
  </w:num>
  <w:num w:numId="21" w16cid:durableId="447044800">
    <w:abstractNumId w:val="8"/>
  </w:num>
  <w:num w:numId="22" w16cid:durableId="1680081868">
    <w:abstractNumId w:val="25"/>
  </w:num>
  <w:num w:numId="23" w16cid:durableId="1778866418">
    <w:abstractNumId w:val="26"/>
  </w:num>
  <w:num w:numId="24" w16cid:durableId="1192767747">
    <w:abstractNumId w:val="39"/>
  </w:num>
  <w:num w:numId="25" w16cid:durableId="106584676">
    <w:abstractNumId w:val="40"/>
  </w:num>
  <w:num w:numId="26" w16cid:durableId="2087721563">
    <w:abstractNumId w:val="15"/>
  </w:num>
  <w:num w:numId="27" w16cid:durableId="1162768896">
    <w:abstractNumId w:val="32"/>
  </w:num>
  <w:num w:numId="28" w16cid:durableId="457067455">
    <w:abstractNumId w:val="7"/>
  </w:num>
  <w:num w:numId="29" w16cid:durableId="1876233238">
    <w:abstractNumId w:val="27"/>
  </w:num>
  <w:num w:numId="30" w16cid:durableId="2072269272">
    <w:abstractNumId w:val="1"/>
  </w:num>
  <w:num w:numId="31" w16cid:durableId="75634820">
    <w:abstractNumId w:val="20"/>
  </w:num>
  <w:num w:numId="32" w16cid:durableId="15349565">
    <w:abstractNumId w:val="9"/>
  </w:num>
  <w:num w:numId="33" w16cid:durableId="550387616">
    <w:abstractNumId w:val="23"/>
  </w:num>
  <w:num w:numId="34" w16cid:durableId="381365092">
    <w:abstractNumId w:val="34"/>
  </w:num>
  <w:num w:numId="35" w16cid:durableId="1207445769">
    <w:abstractNumId w:val="11"/>
  </w:num>
  <w:num w:numId="36" w16cid:durableId="1999573345">
    <w:abstractNumId w:val="17"/>
  </w:num>
  <w:num w:numId="37" w16cid:durableId="407263761">
    <w:abstractNumId w:val="10"/>
  </w:num>
  <w:num w:numId="38" w16cid:durableId="28073987">
    <w:abstractNumId w:val="41"/>
  </w:num>
  <w:num w:numId="39" w16cid:durableId="1063874728">
    <w:abstractNumId w:val="16"/>
  </w:num>
  <w:num w:numId="40" w16cid:durableId="384107015">
    <w:abstractNumId w:val="0"/>
  </w:num>
  <w:num w:numId="41" w16cid:durableId="2000377548">
    <w:abstractNumId w:val="28"/>
  </w:num>
  <w:num w:numId="42" w16cid:durableId="1337071327">
    <w:abstractNumId w:val="42"/>
  </w:num>
  <w:num w:numId="43" w16cid:durableId="867841065">
    <w:abstractNumId w:val="29"/>
  </w:num>
  <w:num w:numId="44" w16cid:durableId="44647407">
    <w:abstractNumId w:val="5"/>
  </w:num>
  <w:num w:numId="45" w16cid:durableId="71314716">
    <w:abstractNumId w:val="4"/>
  </w:num>
  <w:num w:numId="46" w16cid:durableId="52391542">
    <w:abstractNumId w:val="3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DA"/>
    <w:rsid w:val="00000462"/>
    <w:rsid w:val="00000578"/>
    <w:rsid w:val="00000637"/>
    <w:rsid w:val="000006F8"/>
    <w:rsid w:val="0000081D"/>
    <w:rsid w:val="00000968"/>
    <w:rsid w:val="000009A2"/>
    <w:rsid w:val="00000C21"/>
    <w:rsid w:val="00000CAB"/>
    <w:rsid w:val="00000CD3"/>
    <w:rsid w:val="00000DEF"/>
    <w:rsid w:val="00000E25"/>
    <w:rsid w:val="00000EC9"/>
    <w:rsid w:val="00000F07"/>
    <w:rsid w:val="00000FDB"/>
    <w:rsid w:val="00001288"/>
    <w:rsid w:val="0000133A"/>
    <w:rsid w:val="00001849"/>
    <w:rsid w:val="0000211A"/>
    <w:rsid w:val="00002586"/>
    <w:rsid w:val="0000287B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8"/>
    <w:rsid w:val="00004592"/>
    <w:rsid w:val="000045FD"/>
    <w:rsid w:val="000046B6"/>
    <w:rsid w:val="0000488D"/>
    <w:rsid w:val="00004BA7"/>
    <w:rsid w:val="0000502D"/>
    <w:rsid w:val="00005068"/>
    <w:rsid w:val="00005460"/>
    <w:rsid w:val="00005938"/>
    <w:rsid w:val="00005D15"/>
    <w:rsid w:val="00005ED2"/>
    <w:rsid w:val="00005FC2"/>
    <w:rsid w:val="00006209"/>
    <w:rsid w:val="00006364"/>
    <w:rsid w:val="0000676B"/>
    <w:rsid w:val="00006C60"/>
    <w:rsid w:val="00006CA6"/>
    <w:rsid w:val="00006CEA"/>
    <w:rsid w:val="000071B1"/>
    <w:rsid w:val="00007434"/>
    <w:rsid w:val="00007A50"/>
    <w:rsid w:val="00007A58"/>
    <w:rsid w:val="00007B91"/>
    <w:rsid w:val="00007C1A"/>
    <w:rsid w:val="00007D2D"/>
    <w:rsid w:val="00007D5C"/>
    <w:rsid w:val="00007DC4"/>
    <w:rsid w:val="00007E52"/>
    <w:rsid w:val="00010356"/>
    <w:rsid w:val="0001079F"/>
    <w:rsid w:val="0001089C"/>
    <w:rsid w:val="00010929"/>
    <w:rsid w:val="00010A5C"/>
    <w:rsid w:val="00010AD1"/>
    <w:rsid w:val="00010C9B"/>
    <w:rsid w:val="00010F95"/>
    <w:rsid w:val="000111D7"/>
    <w:rsid w:val="00011319"/>
    <w:rsid w:val="0001150C"/>
    <w:rsid w:val="000117A2"/>
    <w:rsid w:val="0001189A"/>
    <w:rsid w:val="000118A9"/>
    <w:rsid w:val="00011BC3"/>
    <w:rsid w:val="00011D30"/>
    <w:rsid w:val="00011DA8"/>
    <w:rsid w:val="0001203D"/>
    <w:rsid w:val="00012432"/>
    <w:rsid w:val="0001253F"/>
    <w:rsid w:val="0001256B"/>
    <w:rsid w:val="00012730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F8D"/>
    <w:rsid w:val="00014167"/>
    <w:rsid w:val="000143EA"/>
    <w:rsid w:val="0001455E"/>
    <w:rsid w:val="00014810"/>
    <w:rsid w:val="00014D14"/>
    <w:rsid w:val="00014D42"/>
    <w:rsid w:val="0001511B"/>
    <w:rsid w:val="000151A2"/>
    <w:rsid w:val="000151F3"/>
    <w:rsid w:val="00015356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0D2"/>
    <w:rsid w:val="0002028A"/>
    <w:rsid w:val="00020343"/>
    <w:rsid w:val="00020590"/>
    <w:rsid w:val="0002065F"/>
    <w:rsid w:val="00020868"/>
    <w:rsid w:val="0002090C"/>
    <w:rsid w:val="000209F3"/>
    <w:rsid w:val="00020CB3"/>
    <w:rsid w:val="000214AC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7FC"/>
    <w:rsid w:val="00023983"/>
    <w:rsid w:val="00023F7D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C56"/>
    <w:rsid w:val="00025D76"/>
    <w:rsid w:val="00025E15"/>
    <w:rsid w:val="00026596"/>
    <w:rsid w:val="00026622"/>
    <w:rsid w:val="000266ED"/>
    <w:rsid w:val="00026CC2"/>
    <w:rsid w:val="00027320"/>
    <w:rsid w:val="000279C2"/>
    <w:rsid w:val="00027DD3"/>
    <w:rsid w:val="00027E1F"/>
    <w:rsid w:val="00030183"/>
    <w:rsid w:val="000301E1"/>
    <w:rsid w:val="0003030C"/>
    <w:rsid w:val="0003032F"/>
    <w:rsid w:val="00030522"/>
    <w:rsid w:val="0003076E"/>
    <w:rsid w:val="000307D8"/>
    <w:rsid w:val="0003096B"/>
    <w:rsid w:val="00031119"/>
    <w:rsid w:val="0003115F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734"/>
    <w:rsid w:val="00032750"/>
    <w:rsid w:val="00032B7D"/>
    <w:rsid w:val="00032BF7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61F7"/>
    <w:rsid w:val="000365FB"/>
    <w:rsid w:val="000366BA"/>
    <w:rsid w:val="000366EB"/>
    <w:rsid w:val="00036B73"/>
    <w:rsid w:val="00036C8D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9D0"/>
    <w:rsid w:val="00037D62"/>
    <w:rsid w:val="00037F00"/>
    <w:rsid w:val="00037F13"/>
    <w:rsid w:val="00037F6D"/>
    <w:rsid w:val="00037FC0"/>
    <w:rsid w:val="0004059A"/>
    <w:rsid w:val="0004070E"/>
    <w:rsid w:val="00040E68"/>
    <w:rsid w:val="000412A7"/>
    <w:rsid w:val="0004160D"/>
    <w:rsid w:val="00041883"/>
    <w:rsid w:val="00041A10"/>
    <w:rsid w:val="00041B1B"/>
    <w:rsid w:val="00041B24"/>
    <w:rsid w:val="00041C52"/>
    <w:rsid w:val="00041FDB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A03"/>
    <w:rsid w:val="00046DD0"/>
    <w:rsid w:val="00047080"/>
    <w:rsid w:val="000471D7"/>
    <w:rsid w:val="000472F6"/>
    <w:rsid w:val="000473C7"/>
    <w:rsid w:val="0004747E"/>
    <w:rsid w:val="00047727"/>
    <w:rsid w:val="00047A75"/>
    <w:rsid w:val="00050583"/>
    <w:rsid w:val="00050716"/>
    <w:rsid w:val="00050847"/>
    <w:rsid w:val="000508E7"/>
    <w:rsid w:val="00050A73"/>
    <w:rsid w:val="00050AC5"/>
    <w:rsid w:val="00050BB9"/>
    <w:rsid w:val="00050C65"/>
    <w:rsid w:val="000515AF"/>
    <w:rsid w:val="00051C05"/>
    <w:rsid w:val="00051FEC"/>
    <w:rsid w:val="000520D8"/>
    <w:rsid w:val="000520E3"/>
    <w:rsid w:val="0005214D"/>
    <w:rsid w:val="00052258"/>
    <w:rsid w:val="000524DC"/>
    <w:rsid w:val="0005261E"/>
    <w:rsid w:val="000526A7"/>
    <w:rsid w:val="00052956"/>
    <w:rsid w:val="000529CE"/>
    <w:rsid w:val="00052B2F"/>
    <w:rsid w:val="00052C2E"/>
    <w:rsid w:val="00052E18"/>
    <w:rsid w:val="00053182"/>
    <w:rsid w:val="000535C1"/>
    <w:rsid w:val="00053880"/>
    <w:rsid w:val="0005395C"/>
    <w:rsid w:val="00053B4B"/>
    <w:rsid w:val="00053BDE"/>
    <w:rsid w:val="00053BFB"/>
    <w:rsid w:val="00053C0B"/>
    <w:rsid w:val="00053F3B"/>
    <w:rsid w:val="00053FC3"/>
    <w:rsid w:val="000541FB"/>
    <w:rsid w:val="00054238"/>
    <w:rsid w:val="000546BC"/>
    <w:rsid w:val="00054CF8"/>
    <w:rsid w:val="00054D6A"/>
    <w:rsid w:val="00054F20"/>
    <w:rsid w:val="00054F2B"/>
    <w:rsid w:val="000551E0"/>
    <w:rsid w:val="000552BD"/>
    <w:rsid w:val="00055353"/>
    <w:rsid w:val="000554D3"/>
    <w:rsid w:val="0005583B"/>
    <w:rsid w:val="00055918"/>
    <w:rsid w:val="00055C96"/>
    <w:rsid w:val="00055DDB"/>
    <w:rsid w:val="00055F46"/>
    <w:rsid w:val="000562B9"/>
    <w:rsid w:val="000563DF"/>
    <w:rsid w:val="000563E4"/>
    <w:rsid w:val="0005645C"/>
    <w:rsid w:val="00056705"/>
    <w:rsid w:val="0005673D"/>
    <w:rsid w:val="00056AA0"/>
    <w:rsid w:val="00056D11"/>
    <w:rsid w:val="00056DBB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744"/>
    <w:rsid w:val="00060871"/>
    <w:rsid w:val="000609B1"/>
    <w:rsid w:val="000609FA"/>
    <w:rsid w:val="00060AE4"/>
    <w:rsid w:val="00060BC3"/>
    <w:rsid w:val="00060CCD"/>
    <w:rsid w:val="00060E09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52F"/>
    <w:rsid w:val="0006461F"/>
    <w:rsid w:val="0006467F"/>
    <w:rsid w:val="000649E9"/>
    <w:rsid w:val="00064AEB"/>
    <w:rsid w:val="00064CAA"/>
    <w:rsid w:val="00064D47"/>
    <w:rsid w:val="000652C7"/>
    <w:rsid w:val="000653E2"/>
    <w:rsid w:val="00065664"/>
    <w:rsid w:val="00065706"/>
    <w:rsid w:val="00065891"/>
    <w:rsid w:val="000659AC"/>
    <w:rsid w:val="00065A6E"/>
    <w:rsid w:val="00065CAB"/>
    <w:rsid w:val="00065D4C"/>
    <w:rsid w:val="0006609D"/>
    <w:rsid w:val="000661D5"/>
    <w:rsid w:val="00066748"/>
    <w:rsid w:val="000668BD"/>
    <w:rsid w:val="00066A8E"/>
    <w:rsid w:val="00066B28"/>
    <w:rsid w:val="000671AC"/>
    <w:rsid w:val="0006755A"/>
    <w:rsid w:val="000676AA"/>
    <w:rsid w:val="0006775B"/>
    <w:rsid w:val="000706BE"/>
    <w:rsid w:val="0007115E"/>
    <w:rsid w:val="0007130D"/>
    <w:rsid w:val="0007183D"/>
    <w:rsid w:val="0007191C"/>
    <w:rsid w:val="00071CE0"/>
    <w:rsid w:val="00071D03"/>
    <w:rsid w:val="0007211D"/>
    <w:rsid w:val="000722B9"/>
    <w:rsid w:val="00072364"/>
    <w:rsid w:val="000724F9"/>
    <w:rsid w:val="00072674"/>
    <w:rsid w:val="000729BA"/>
    <w:rsid w:val="00072C20"/>
    <w:rsid w:val="00072CB3"/>
    <w:rsid w:val="00072E6D"/>
    <w:rsid w:val="0007359A"/>
    <w:rsid w:val="0007365B"/>
    <w:rsid w:val="00073B1B"/>
    <w:rsid w:val="00073BD9"/>
    <w:rsid w:val="00073F76"/>
    <w:rsid w:val="000740BD"/>
    <w:rsid w:val="00074247"/>
    <w:rsid w:val="000744CE"/>
    <w:rsid w:val="000747A7"/>
    <w:rsid w:val="00074898"/>
    <w:rsid w:val="000748B5"/>
    <w:rsid w:val="0007491A"/>
    <w:rsid w:val="0007549F"/>
    <w:rsid w:val="0007567D"/>
    <w:rsid w:val="00075CE1"/>
    <w:rsid w:val="00075DF6"/>
    <w:rsid w:val="00075F86"/>
    <w:rsid w:val="000767A2"/>
    <w:rsid w:val="00076A06"/>
    <w:rsid w:val="00076C18"/>
    <w:rsid w:val="00077078"/>
    <w:rsid w:val="000771F4"/>
    <w:rsid w:val="000772A4"/>
    <w:rsid w:val="0007771F"/>
    <w:rsid w:val="000777D4"/>
    <w:rsid w:val="00077A9D"/>
    <w:rsid w:val="00077BE6"/>
    <w:rsid w:val="00077E67"/>
    <w:rsid w:val="00077EAA"/>
    <w:rsid w:val="00077F4F"/>
    <w:rsid w:val="000801FB"/>
    <w:rsid w:val="00080538"/>
    <w:rsid w:val="000806DB"/>
    <w:rsid w:val="00080950"/>
    <w:rsid w:val="00080AE3"/>
    <w:rsid w:val="00080C14"/>
    <w:rsid w:val="0008105A"/>
    <w:rsid w:val="0008106C"/>
    <w:rsid w:val="0008118E"/>
    <w:rsid w:val="0008156D"/>
    <w:rsid w:val="0008199C"/>
    <w:rsid w:val="000819BD"/>
    <w:rsid w:val="00081BA9"/>
    <w:rsid w:val="00081BF8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A36"/>
    <w:rsid w:val="00083D7A"/>
    <w:rsid w:val="00083FE9"/>
    <w:rsid w:val="000841AF"/>
    <w:rsid w:val="00084482"/>
    <w:rsid w:val="00084560"/>
    <w:rsid w:val="00084648"/>
    <w:rsid w:val="0008486F"/>
    <w:rsid w:val="000848F9"/>
    <w:rsid w:val="0008505D"/>
    <w:rsid w:val="000850D6"/>
    <w:rsid w:val="00085287"/>
    <w:rsid w:val="000855D9"/>
    <w:rsid w:val="000856B0"/>
    <w:rsid w:val="00085B8D"/>
    <w:rsid w:val="00085D10"/>
    <w:rsid w:val="0008642A"/>
    <w:rsid w:val="000864BC"/>
    <w:rsid w:val="000864C3"/>
    <w:rsid w:val="0008667A"/>
    <w:rsid w:val="00086FE6"/>
    <w:rsid w:val="00087115"/>
    <w:rsid w:val="000871FE"/>
    <w:rsid w:val="000874AD"/>
    <w:rsid w:val="00087AF8"/>
    <w:rsid w:val="00087F1A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7C1"/>
    <w:rsid w:val="0009199A"/>
    <w:rsid w:val="00091AAA"/>
    <w:rsid w:val="00091CE0"/>
    <w:rsid w:val="00091FCF"/>
    <w:rsid w:val="00092108"/>
    <w:rsid w:val="0009216D"/>
    <w:rsid w:val="000922F9"/>
    <w:rsid w:val="0009280E"/>
    <w:rsid w:val="0009374D"/>
    <w:rsid w:val="0009384B"/>
    <w:rsid w:val="00093E9A"/>
    <w:rsid w:val="00094176"/>
    <w:rsid w:val="000942F7"/>
    <w:rsid w:val="000948AB"/>
    <w:rsid w:val="00094E9A"/>
    <w:rsid w:val="0009508B"/>
    <w:rsid w:val="00095401"/>
    <w:rsid w:val="00095416"/>
    <w:rsid w:val="00095C2C"/>
    <w:rsid w:val="0009612A"/>
    <w:rsid w:val="000967F9"/>
    <w:rsid w:val="0009686F"/>
    <w:rsid w:val="000969ED"/>
    <w:rsid w:val="00096C17"/>
    <w:rsid w:val="00096F01"/>
    <w:rsid w:val="00096FA1"/>
    <w:rsid w:val="00097EAA"/>
    <w:rsid w:val="000A0090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836"/>
    <w:rsid w:val="000A4B8F"/>
    <w:rsid w:val="000A4C03"/>
    <w:rsid w:val="000A4D3B"/>
    <w:rsid w:val="000A4EC6"/>
    <w:rsid w:val="000A4F3E"/>
    <w:rsid w:val="000A502D"/>
    <w:rsid w:val="000A5151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33D"/>
    <w:rsid w:val="000A681C"/>
    <w:rsid w:val="000A6998"/>
    <w:rsid w:val="000A6DA2"/>
    <w:rsid w:val="000A7390"/>
    <w:rsid w:val="000A77DA"/>
    <w:rsid w:val="000A788E"/>
    <w:rsid w:val="000B02C6"/>
    <w:rsid w:val="000B05D0"/>
    <w:rsid w:val="000B0A59"/>
    <w:rsid w:val="000B0D47"/>
    <w:rsid w:val="000B104B"/>
    <w:rsid w:val="000B1239"/>
    <w:rsid w:val="000B1379"/>
    <w:rsid w:val="000B198F"/>
    <w:rsid w:val="000B1A91"/>
    <w:rsid w:val="000B1B66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25"/>
    <w:rsid w:val="000B34BB"/>
    <w:rsid w:val="000B35D3"/>
    <w:rsid w:val="000B3761"/>
    <w:rsid w:val="000B38AC"/>
    <w:rsid w:val="000B3B49"/>
    <w:rsid w:val="000B3B7A"/>
    <w:rsid w:val="000B3D93"/>
    <w:rsid w:val="000B4016"/>
    <w:rsid w:val="000B45F7"/>
    <w:rsid w:val="000B46FF"/>
    <w:rsid w:val="000B4849"/>
    <w:rsid w:val="000B4B04"/>
    <w:rsid w:val="000B5013"/>
    <w:rsid w:val="000B529D"/>
    <w:rsid w:val="000B53B0"/>
    <w:rsid w:val="000B53FF"/>
    <w:rsid w:val="000B5482"/>
    <w:rsid w:val="000B5A05"/>
    <w:rsid w:val="000B5C40"/>
    <w:rsid w:val="000B5CD7"/>
    <w:rsid w:val="000B5DFF"/>
    <w:rsid w:val="000B677A"/>
    <w:rsid w:val="000B682F"/>
    <w:rsid w:val="000B6A3F"/>
    <w:rsid w:val="000B719F"/>
    <w:rsid w:val="000B7420"/>
    <w:rsid w:val="000B774D"/>
    <w:rsid w:val="000B77DA"/>
    <w:rsid w:val="000B7965"/>
    <w:rsid w:val="000B7ADE"/>
    <w:rsid w:val="000B7AEC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FBE"/>
    <w:rsid w:val="000C10DF"/>
    <w:rsid w:val="000C10F4"/>
    <w:rsid w:val="000C124F"/>
    <w:rsid w:val="000C16F3"/>
    <w:rsid w:val="000C299D"/>
    <w:rsid w:val="000C2AF8"/>
    <w:rsid w:val="000C2BBF"/>
    <w:rsid w:val="000C2C3F"/>
    <w:rsid w:val="000C39DA"/>
    <w:rsid w:val="000C3C19"/>
    <w:rsid w:val="000C3CAA"/>
    <w:rsid w:val="000C3E87"/>
    <w:rsid w:val="000C4046"/>
    <w:rsid w:val="000C4289"/>
    <w:rsid w:val="000C457D"/>
    <w:rsid w:val="000C4A82"/>
    <w:rsid w:val="000C4B5D"/>
    <w:rsid w:val="000C4C6C"/>
    <w:rsid w:val="000C4FB6"/>
    <w:rsid w:val="000C5030"/>
    <w:rsid w:val="000C5862"/>
    <w:rsid w:val="000C58F3"/>
    <w:rsid w:val="000C5979"/>
    <w:rsid w:val="000C5DE9"/>
    <w:rsid w:val="000C5EDA"/>
    <w:rsid w:val="000C5F44"/>
    <w:rsid w:val="000C60FA"/>
    <w:rsid w:val="000C6263"/>
    <w:rsid w:val="000C66C0"/>
    <w:rsid w:val="000C68B3"/>
    <w:rsid w:val="000C68BD"/>
    <w:rsid w:val="000C6E92"/>
    <w:rsid w:val="000C70AA"/>
    <w:rsid w:val="000C72D2"/>
    <w:rsid w:val="000C7878"/>
    <w:rsid w:val="000C7F6B"/>
    <w:rsid w:val="000D03BA"/>
    <w:rsid w:val="000D05D9"/>
    <w:rsid w:val="000D0874"/>
    <w:rsid w:val="000D093A"/>
    <w:rsid w:val="000D0E05"/>
    <w:rsid w:val="000D124E"/>
    <w:rsid w:val="000D1627"/>
    <w:rsid w:val="000D166F"/>
    <w:rsid w:val="000D16D9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2A3"/>
    <w:rsid w:val="000D5554"/>
    <w:rsid w:val="000D5C8B"/>
    <w:rsid w:val="000D61FE"/>
    <w:rsid w:val="000D6509"/>
    <w:rsid w:val="000D661E"/>
    <w:rsid w:val="000D6849"/>
    <w:rsid w:val="000D6F57"/>
    <w:rsid w:val="000D703E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3D"/>
    <w:rsid w:val="000E18C0"/>
    <w:rsid w:val="000E1947"/>
    <w:rsid w:val="000E1C15"/>
    <w:rsid w:val="000E1D71"/>
    <w:rsid w:val="000E218D"/>
    <w:rsid w:val="000E21D9"/>
    <w:rsid w:val="000E2670"/>
    <w:rsid w:val="000E2C48"/>
    <w:rsid w:val="000E2D53"/>
    <w:rsid w:val="000E31D2"/>
    <w:rsid w:val="000E33FE"/>
    <w:rsid w:val="000E35FE"/>
    <w:rsid w:val="000E37D1"/>
    <w:rsid w:val="000E39FA"/>
    <w:rsid w:val="000E3AAD"/>
    <w:rsid w:val="000E3C32"/>
    <w:rsid w:val="000E3E51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2A3"/>
    <w:rsid w:val="000F152C"/>
    <w:rsid w:val="000F1E5F"/>
    <w:rsid w:val="000F2021"/>
    <w:rsid w:val="000F2186"/>
    <w:rsid w:val="000F2553"/>
    <w:rsid w:val="000F2652"/>
    <w:rsid w:val="000F271A"/>
    <w:rsid w:val="000F2791"/>
    <w:rsid w:val="000F28B8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726"/>
    <w:rsid w:val="000F4A08"/>
    <w:rsid w:val="000F4BBF"/>
    <w:rsid w:val="000F4E0E"/>
    <w:rsid w:val="000F4FB5"/>
    <w:rsid w:val="000F5618"/>
    <w:rsid w:val="000F5996"/>
    <w:rsid w:val="000F5D96"/>
    <w:rsid w:val="000F5E21"/>
    <w:rsid w:val="000F5F1E"/>
    <w:rsid w:val="000F60EA"/>
    <w:rsid w:val="000F64E6"/>
    <w:rsid w:val="000F667B"/>
    <w:rsid w:val="000F6772"/>
    <w:rsid w:val="000F6793"/>
    <w:rsid w:val="000F682E"/>
    <w:rsid w:val="000F6A2B"/>
    <w:rsid w:val="000F6C58"/>
    <w:rsid w:val="000F6EC2"/>
    <w:rsid w:val="000F70F3"/>
    <w:rsid w:val="000F72B2"/>
    <w:rsid w:val="000F7462"/>
    <w:rsid w:val="000F7773"/>
    <w:rsid w:val="000F78B6"/>
    <w:rsid w:val="000F792A"/>
    <w:rsid w:val="000F7D6C"/>
    <w:rsid w:val="000F7D93"/>
    <w:rsid w:val="000F7ED1"/>
    <w:rsid w:val="001001CC"/>
    <w:rsid w:val="001002F8"/>
    <w:rsid w:val="001005E5"/>
    <w:rsid w:val="00100737"/>
    <w:rsid w:val="00100B2A"/>
    <w:rsid w:val="00100B2F"/>
    <w:rsid w:val="00100FE2"/>
    <w:rsid w:val="00100FE4"/>
    <w:rsid w:val="00101265"/>
    <w:rsid w:val="00101DAE"/>
    <w:rsid w:val="00101EE0"/>
    <w:rsid w:val="00101F6A"/>
    <w:rsid w:val="001025B4"/>
    <w:rsid w:val="001026F4"/>
    <w:rsid w:val="001028F1"/>
    <w:rsid w:val="001029EC"/>
    <w:rsid w:val="00102B93"/>
    <w:rsid w:val="001030A1"/>
    <w:rsid w:val="0010319F"/>
    <w:rsid w:val="00103290"/>
    <w:rsid w:val="00103634"/>
    <w:rsid w:val="001036BE"/>
    <w:rsid w:val="001036F7"/>
    <w:rsid w:val="001037C0"/>
    <w:rsid w:val="00103C25"/>
    <w:rsid w:val="00103C5B"/>
    <w:rsid w:val="00103D42"/>
    <w:rsid w:val="00103ED3"/>
    <w:rsid w:val="00104015"/>
    <w:rsid w:val="001040A5"/>
    <w:rsid w:val="0010487A"/>
    <w:rsid w:val="00104C0A"/>
    <w:rsid w:val="00104C9C"/>
    <w:rsid w:val="00104D01"/>
    <w:rsid w:val="00104F9F"/>
    <w:rsid w:val="00105144"/>
    <w:rsid w:val="001051A8"/>
    <w:rsid w:val="001051BE"/>
    <w:rsid w:val="00105742"/>
    <w:rsid w:val="00105790"/>
    <w:rsid w:val="00105E10"/>
    <w:rsid w:val="00105F2E"/>
    <w:rsid w:val="0010649F"/>
    <w:rsid w:val="00106E0B"/>
    <w:rsid w:val="00106FB6"/>
    <w:rsid w:val="001070B0"/>
    <w:rsid w:val="001072AC"/>
    <w:rsid w:val="001072BE"/>
    <w:rsid w:val="001079B9"/>
    <w:rsid w:val="00107B49"/>
    <w:rsid w:val="00107C58"/>
    <w:rsid w:val="00107D69"/>
    <w:rsid w:val="00107E00"/>
    <w:rsid w:val="001101E6"/>
    <w:rsid w:val="00110509"/>
    <w:rsid w:val="001105D8"/>
    <w:rsid w:val="00110F86"/>
    <w:rsid w:val="00110FB0"/>
    <w:rsid w:val="001117A1"/>
    <w:rsid w:val="00111B03"/>
    <w:rsid w:val="00111B94"/>
    <w:rsid w:val="00111CF7"/>
    <w:rsid w:val="00111E73"/>
    <w:rsid w:val="0011212F"/>
    <w:rsid w:val="001122E3"/>
    <w:rsid w:val="001123F1"/>
    <w:rsid w:val="00112544"/>
    <w:rsid w:val="00112597"/>
    <w:rsid w:val="001125E5"/>
    <w:rsid w:val="001126B8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BAD"/>
    <w:rsid w:val="00113C9F"/>
    <w:rsid w:val="00113CA6"/>
    <w:rsid w:val="00113CC1"/>
    <w:rsid w:val="001145B2"/>
    <w:rsid w:val="0011474A"/>
    <w:rsid w:val="0011491F"/>
    <w:rsid w:val="001149CA"/>
    <w:rsid w:val="00114BC5"/>
    <w:rsid w:val="00114C75"/>
    <w:rsid w:val="00114CDB"/>
    <w:rsid w:val="00114D20"/>
    <w:rsid w:val="00114E48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5C"/>
    <w:rsid w:val="0011638D"/>
    <w:rsid w:val="00116576"/>
    <w:rsid w:val="0011669D"/>
    <w:rsid w:val="00116A15"/>
    <w:rsid w:val="00116A83"/>
    <w:rsid w:val="00116B36"/>
    <w:rsid w:val="00116C99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925"/>
    <w:rsid w:val="00117F2A"/>
    <w:rsid w:val="001202D0"/>
    <w:rsid w:val="001204D2"/>
    <w:rsid w:val="001205A9"/>
    <w:rsid w:val="0012074D"/>
    <w:rsid w:val="001208BE"/>
    <w:rsid w:val="001209C9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952"/>
    <w:rsid w:val="00124E85"/>
    <w:rsid w:val="00124EAF"/>
    <w:rsid w:val="00124EFE"/>
    <w:rsid w:val="00125290"/>
    <w:rsid w:val="00125654"/>
    <w:rsid w:val="00125880"/>
    <w:rsid w:val="0012597F"/>
    <w:rsid w:val="00125C75"/>
    <w:rsid w:val="00125DD7"/>
    <w:rsid w:val="0012608E"/>
    <w:rsid w:val="0012610E"/>
    <w:rsid w:val="00126316"/>
    <w:rsid w:val="0012639F"/>
    <w:rsid w:val="0012661D"/>
    <w:rsid w:val="00126833"/>
    <w:rsid w:val="001268A0"/>
    <w:rsid w:val="0012694F"/>
    <w:rsid w:val="00126AF0"/>
    <w:rsid w:val="00126F2F"/>
    <w:rsid w:val="00127057"/>
    <w:rsid w:val="00127358"/>
    <w:rsid w:val="001274CF"/>
    <w:rsid w:val="00127517"/>
    <w:rsid w:val="0012772A"/>
    <w:rsid w:val="0012790D"/>
    <w:rsid w:val="001279A3"/>
    <w:rsid w:val="001279D0"/>
    <w:rsid w:val="00127B58"/>
    <w:rsid w:val="00127C13"/>
    <w:rsid w:val="00127D33"/>
    <w:rsid w:val="00127E9C"/>
    <w:rsid w:val="00130227"/>
    <w:rsid w:val="001304B9"/>
    <w:rsid w:val="001308B1"/>
    <w:rsid w:val="00130989"/>
    <w:rsid w:val="00130A17"/>
    <w:rsid w:val="00130F88"/>
    <w:rsid w:val="0013120B"/>
    <w:rsid w:val="00131393"/>
    <w:rsid w:val="001316CD"/>
    <w:rsid w:val="001317A3"/>
    <w:rsid w:val="00131973"/>
    <w:rsid w:val="00131F3D"/>
    <w:rsid w:val="00131FC0"/>
    <w:rsid w:val="00131FD6"/>
    <w:rsid w:val="00132468"/>
    <w:rsid w:val="00132581"/>
    <w:rsid w:val="001327F3"/>
    <w:rsid w:val="00132868"/>
    <w:rsid w:val="00132C11"/>
    <w:rsid w:val="00132D4D"/>
    <w:rsid w:val="00132E30"/>
    <w:rsid w:val="00132E95"/>
    <w:rsid w:val="00132E99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C14"/>
    <w:rsid w:val="00135DE5"/>
    <w:rsid w:val="001360CE"/>
    <w:rsid w:val="00136126"/>
    <w:rsid w:val="001361BA"/>
    <w:rsid w:val="0013667F"/>
    <w:rsid w:val="00136955"/>
    <w:rsid w:val="001369A0"/>
    <w:rsid w:val="00136C47"/>
    <w:rsid w:val="00136C98"/>
    <w:rsid w:val="00136CB7"/>
    <w:rsid w:val="00137141"/>
    <w:rsid w:val="001372FA"/>
    <w:rsid w:val="001373C3"/>
    <w:rsid w:val="001374B9"/>
    <w:rsid w:val="001376BF"/>
    <w:rsid w:val="00137B45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08F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78"/>
    <w:rsid w:val="001519EB"/>
    <w:rsid w:val="00151AD5"/>
    <w:rsid w:val="00151CDC"/>
    <w:rsid w:val="00151E48"/>
    <w:rsid w:val="00151F86"/>
    <w:rsid w:val="0015233C"/>
    <w:rsid w:val="001526A4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02"/>
    <w:rsid w:val="00153B2D"/>
    <w:rsid w:val="00154241"/>
    <w:rsid w:val="00154431"/>
    <w:rsid w:val="0015463E"/>
    <w:rsid w:val="00154D80"/>
    <w:rsid w:val="00155003"/>
    <w:rsid w:val="00155113"/>
    <w:rsid w:val="00155401"/>
    <w:rsid w:val="00155424"/>
    <w:rsid w:val="001555EF"/>
    <w:rsid w:val="0015575C"/>
    <w:rsid w:val="00155CF8"/>
    <w:rsid w:val="00155D9E"/>
    <w:rsid w:val="00155F45"/>
    <w:rsid w:val="00156006"/>
    <w:rsid w:val="00156394"/>
    <w:rsid w:val="00156493"/>
    <w:rsid w:val="001564E3"/>
    <w:rsid w:val="00156614"/>
    <w:rsid w:val="00156CCA"/>
    <w:rsid w:val="001575C7"/>
    <w:rsid w:val="00157C85"/>
    <w:rsid w:val="00157EEF"/>
    <w:rsid w:val="00160828"/>
    <w:rsid w:val="001608ED"/>
    <w:rsid w:val="00160A02"/>
    <w:rsid w:val="00160A15"/>
    <w:rsid w:val="00160C09"/>
    <w:rsid w:val="00160C50"/>
    <w:rsid w:val="00160EA6"/>
    <w:rsid w:val="00160FA8"/>
    <w:rsid w:val="00161601"/>
    <w:rsid w:val="001616C1"/>
    <w:rsid w:val="001618CB"/>
    <w:rsid w:val="00161F5E"/>
    <w:rsid w:val="0016237B"/>
    <w:rsid w:val="0016252A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BE4"/>
    <w:rsid w:val="00164F31"/>
    <w:rsid w:val="00165174"/>
    <w:rsid w:val="00165286"/>
    <w:rsid w:val="00165468"/>
    <w:rsid w:val="00165905"/>
    <w:rsid w:val="00165A01"/>
    <w:rsid w:val="00165B47"/>
    <w:rsid w:val="00165DF3"/>
    <w:rsid w:val="00165FF7"/>
    <w:rsid w:val="001660E7"/>
    <w:rsid w:val="001661DB"/>
    <w:rsid w:val="001664EE"/>
    <w:rsid w:val="001665A2"/>
    <w:rsid w:val="001666AD"/>
    <w:rsid w:val="00166976"/>
    <w:rsid w:val="0016697E"/>
    <w:rsid w:val="00166A78"/>
    <w:rsid w:val="0016702F"/>
    <w:rsid w:val="0016748C"/>
    <w:rsid w:val="00167CC6"/>
    <w:rsid w:val="00167F44"/>
    <w:rsid w:val="0017022A"/>
    <w:rsid w:val="0017023A"/>
    <w:rsid w:val="00170652"/>
    <w:rsid w:val="001706CF"/>
    <w:rsid w:val="00170ADB"/>
    <w:rsid w:val="00170B4A"/>
    <w:rsid w:val="001713BF"/>
    <w:rsid w:val="00171E3D"/>
    <w:rsid w:val="0017231D"/>
    <w:rsid w:val="0017246E"/>
    <w:rsid w:val="00172584"/>
    <w:rsid w:val="00172611"/>
    <w:rsid w:val="0017267F"/>
    <w:rsid w:val="00172A2F"/>
    <w:rsid w:val="00172C88"/>
    <w:rsid w:val="00172F6C"/>
    <w:rsid w:val="00173121"/>
    <w:rsid w:val="001732EE"/>
    <w:rsid w:val="00173692"/>
    <w:rsid w:val="00173834"/>
    <w:rsid w:val="001739FB"/>
    <w:rsid w:val="00173B27"/>
    <w:rsid w:val="00173C16"/>
    <w:rsid w:val="00173CB3"/>
    <w:rsid w:val="00173FC0"/>
    <w:rsid w:val="001743BB"/>
    <w:rsid w:val="001743D5"/>
    <w:rsid w:val="00174687"/>
    <w:rsid w:val="001746D0"/>
    <w:rsid w:val="00174B9F"/>
    <w:rsid w:val="00174E3E"/>
    <w:rsid w:val="00174EF5"/>
    <w:rsid w:val="00175603"/>
    <w:rsid w:val="00176081"/>
    <w:rsid w:val="0017609C"/>
    <w:rsid w:val="001763A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16A"/>
    <w:rsid w:val="0017730A"/>
    <w:rsid w:val="0017734E"/>
    <w:rsid w:val="0017740E"/>
    <w:rsid w:val="001777E3"/>
    <w:rsid w:val="00177AF8"/>
    <w:rsid w:val="00177CEA"/>
    <w:rsid w:val="00180072"/>
    <w:rsid w:val="0018029D"/>
    <w:rsid w:val="001804D8"/>
    <w:rsid w:val="0018050D"/>
    <w:rsid w:val="001806E5"/>
    <w:rsid w:val="001808DB"/>
    <w:rsid w:val="00180C72"/>
    <w:rsid w:val="00180EA1"/>
    <w:rsid w:val="001812DE"/>
    <w:rsid w:val="001814CC"/>
    <w:rsid w:val="0018178E"/>
    <w:rsid w:val="00181C24"/>
    <w:rsid w:val="00181C3A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153"/>
    <w:rsid w:val="001852B3"/>
    <w:rsid w:val="0018548A"/>
    <w:rsid w:val="001854A7"/>
    <w:rsid w:val="0018592E"/>
    <w:rsid w:val="00185AC1"/>
    <w:rsid w:val="00185E1B"/>
    <w:rsid w:val="0018629F"/>
    <w:rsid w:val="00186B39"/>
    <w:rsid w:val="0018751D"/>
    <w:rsid w:val="001875FB"/>
    <w:rsid w:val="0018779D"/>
    <w:rsid w:val="0018782E"/>
    <w:rsid w:val="001879F8"/>
    <w:rsid w:val="00187B72"/>
    <w:rsid w:val="00187C8F"/>
    <w:rsid w:val="00187C9F"/>
    <w:rsid w:val="00187D51"/>
    <w:rsid w:val="00190717"/>
    <w:rsid w:val="001908EE"/>
    <w:rsid w:val="00190C2D"/>
    <w:rsid w:val="00190D15"/>
    <w:rsid w:val="00190E3E"/>
    <w:rsid w:val="00190E7A"/>
    <w:rsid w:val="00190EA7"/>
    <w:rsid w:val="00190ED6"/>
    <w:rsid w:val="001912B8"/>
    <w:rsid w:val="00191321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62B"/>
    <w:rsid w:val="00193EBD"/>
    <w:rsid w:val="00193EE5"/>
    <w:rsid w:val="00193EEF"/>
    <w:rsid w:val="00194194"/>
    <w:rsid w:val="0019437B"/>
    <w:rsid w:val="00194637"/>
    <w:rsid w:val="0019464D"/>
    <w:rsid w:val="001946A2"/>
    <w:rsid w:val="001946D4"/>
    <w:rsid w:val="0019482D"/>
    <w:rsid w:val="001949DE"/>
    <w:rsid w:val="00194BA2"/>
    <w:rsid w:val="00194C2F"/>
    <w:rsid w:val="00194DCB"/>
    <w:rsid w:val="00195A73"/>
    <w:rsid w:val="00195B8A"/>
    <w:rsid w:val="00195DD5"/>
    <w:rsid w:val="00195F73"/>
    <w:rsid w:val="0019622F"/>
    <w:rsid w:val="00196A21"/>
    <w:rsid w:val="00196A90"/>
    <w:rsid w:val="00196D5B"/>
    <w:rsid w:val="00196EE6"/>
    <w:rsid w:val="00197C1B"/>
    <w:rsid w:val="00197D8D"/>
    <w:rsid w:val="00197E4C"/>
    <w:rsid w:val="001A06C4"/>
    <w:rsid w:val="001A07B3"/>
    <w:rsid w:val="001A099D"/>
    <w:rsid w:val="001A0D5B"/>
    <w:rsid w:val="001A103B"/>
    <w:rsid w:val="001A107A"/>
    <w:rsid w:val="001A11B8"/>
    <w:rsid w:val="001A1303"/>
    <w:rsid w:val="001A13B4"/>
    <w:rsid w:val="001A1987"/>
    <w:rsid w:val="001A1A92"/>
    <w:rsid w:val="001A1B3B"/>
    <w:rsid w:val="001A1BF5"/>
    <w:rsid w:val="001A1DC2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F03"/>
    <w:rsid w:val="001A31C9"/>
    <w:rsid w:val="001A343F"/>
    <w:rsid w:val="001A3455"/>
    <w:rsid w:val="001A367A"/>
    <w:rsid w:val="001A38E0"/>
    <w:rsid w:val="001A3926"/>
    <w:rsid w:val="001A3C37"/>
    <w:rsid w:val="001A3E1A"/>
    <w:rsid w:val="001A3E63"/>
    <w:rsid w:val="001A3FB1"/>
    <w:rsid w:val="001A41A7"/>
    <w:rsid w:val="001A43A1"/>
    <w:rsid w:val="001A444B"/>
    <w:rsid w:val="001A46BD"/>
    <w:rsid w:val="001A46DB"/>
    <w:rsid w:val="001A4A0E"/>
    <w:rsid w:val="001A4E2F"/>
    <w:rsid w:val="001A4E5A"/>
    <w:rsid w:val="001A50AF"/>
    <w:rsid w:val="001A5449"/>
    <w:rsid w:val="001A5509"/>
    <w:rsid w:val="001A576D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DF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F6"/>
    <w:rsid w:val="001B15D9"/>
    <w:rsid w:val="001B167D"/>
    <w:rsid w:val="001B16E8"/>
    <w:rsid w:val="001B1782"/>
    <w:rsid w:val="001B17E9"/>
    <w:rsid w:val="001B184B"/>
    <w:rsid w:val="001B1C77"/>
    <w:rsid w:val="001B216A"/>
    <w:rsid w:val="001B21C5"/>
    <w:rsid w:val="001B22D3"/>
    <w:rsid w:val="001B271D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DE7"/>
    <w:rsid w:val="001B70AA"/>
    <w:rsid w:val="001B716E"/>
    <w:rsid w:val="001B7A13"/>
    <w:rsid w:val="001B7B03"/>
    <w:rsid w:val="001B7C51"/>
    <w:rsid w:val="001B7FF5"/>
    <w:rsid w:val="001C0136"/>
    <w:rsid w:val="001C02BA"/>
    <w:rsid w:val="001C03B8"/>
    <w:rsid w:val="001C0633"/>
    <w:rsid w:val="001C06DB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3123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7AC"/>
    <w:rsid w:val="001C598F"/>
    <w:rsid w:val="001C5B8D"/>
    <w:rsid w:val="001C5C96"/>
    <w:rsid w:val="001C5D71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555"/>
    <w:rsid w:val="001D167E"/>
    <w:rsid w:val="001D1E77"/>
    <w:rsid w:val="001D2827"/>
    <w:rsid w:val="001D2917"/>
    <w:rsid w:val="001D2972"/>
    <w:rsid w:val="001D2AF3"/>
    <w:rsid w:val="001D2C4F"/>
    <w:rsid w:val="001D2D5E"/>
    <w:rsid w:val="001D312E"/>
    <w:rsid w:val="001D33CE"/>
    <w:rsid w:val="001D38F3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A46"/>
    <w:rsid w:val="001D7BE0"/>
    <w:rsid w:val="001D7CF0"/>
    <w:rsid w:val="001D7E05"/>
    <w:rsid w:val="001D7F9E"/>
    <w:rsid w:val="001E0749"/>
    <w:rsid w:val="001E0BFA"/>
    <w:rsid w:val="001E0C69"/>
    <w:rsid w:val="001E0D5D"/>
    <w:rsid w:val="001E0E67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91"/>
    <w:rsid w:val="001E4AF9"/>
    <w:rsid w:val="001E4B30"/>
    <w:rsid w:val="001E4E48"/>
    <w:rsid w:val="001E5012"/>
    <w:rsid w:val="001E5418"/>
    <w:rsid w:val="001E5473"/>
    <w:rsid w:val="001E5EB0"/>
    <w:rsid w:val="001E5F99"/>
    <w:rsid w:val="001E5FCA"/>
    <w:rsid w:val="001E6037"/>
    <w:rsid w:val="001E64D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305"/>
    <w:rsid w:val="001F063B"/>
    <w:rsid w:val="001F07E1"/>
    <w:rsid w:val="001F0CD4"/>
    <w:rsid w:val="001F0E90"/>
    <w:rsid w:val="001F0EEF"/>
    <w:rsid w:val="001F1AF8"/>
    <w:rsid w:val="001F1F4A"/>
    <w:rsid w:val="001F1FF3"/>
    <w:rsid w:val="001F20F8"/>
    <w:rsid w:val="001F2210"/>
    <w:rsid w:val="001F251C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DE3"/>
    <w:rsid w:val="001F4F9F"/>
    <w:rsid w:val="001F5098"/>
    <w:rsid w:val="001F50FC"/>
    <w:rsid w:val="001F51E0"/>
    <w:rsid w:val="001F55DC"/>
    <w:rsid w:val="001F57FF"/>
    <w:rsid w:val="001F5A4A"/>
    <w:rsid w:val="001F5A4F"/>
    <w:rsid w:val="001F5BAF"/>
    <w:rsid w:val="001F6185"/>
    <w:rsid w:val="001F63F1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755"/>
    <w:rsid w:val="001F778F"/>
    <w:rsid w:val="001F7A9D"/>
    <w:rsid w:val="001F7DFE"/>
    <w:rsid w:val="00200944"/>
    <w:rsid w:val="00200D50"/>
    <w:rsid w:val="00200D5F"/>
    <w:rsid w:val="00200E78"/>
    <w:rsid w:val="00200EDC"/>
    <w:rsid w:val="00200EF4"/>
    <w:rsid w:val="00200F0F"/>
    <w:rsid w:val="00201345"/>
    <w:rsid w:val="0020147D"/>
    <w:rsid w:val="00201516"/>
    <w:rsid w:val="00201714"/>
    <w:rsid w:val="002021CF"/>
    <w:rsid w:val="002026F5"/>
    <w:rsid w:val="00202790"/>
    <w:rsid w:val="00202AFC"/>
    <w:rsid w:val="00202D95"/>
    <w:rsid w:val="002031F3"/>
    <w:rsid w:val="00203347"/>
    <w:rsid w:val="00203493"/>
    <w:rsid w:val="0020350F"/>
    <w:rsid w:val="0020351E"/>
    <w:rsid w:val="00203601"/>
    <w:rsid w:val="002037FF"/>
    <w:rsid w:val="002038D9"/>
    <w:rsid w:val="0020413C"/>
    <w:rsid w:val="0020457C"/>
    <w:rsid w:val="002045EA"/>
    <w:rsid w:val="00204C4C"/>
    <w:rsid w:val="00204C4D"/>
    <w:rsid w:val="00204CE0"/>
    <w:rsid w:val="00204EA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655"/>
    <w:rsid w:val="00207B4E"/>
    <w:rsid w:val="0021019F"/>
    <w:rsid w:val="002101BB"/>
    <w:rsid w:val="002101F4"/>
    <w:rsid w:val="002108C6"/>
    <w:rsid w:val="002108CB"/>
    <w:rsid w:val="00210A31"/>
    <w:rsid w:val="00211258"/>
    <w:rsid w:val="0021144B"/>
    <w:rsid w:val="00211635"/>
    <w:rsid w:val="002116D8"/>
    <w:rsid w:val="00211CAA"/>
    <w:rsid w:val="0021202D"/>
    <w:rsid w:val="00212323"/>
    <w:rsid w:val="002129F4"/>
    <w:rsid w:val="00212C89"/>
    <w:rsid w:val="002131E5"/>
    <w:rsid w:val="00213269"/>
    <w:rsid w:val="00213407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220"/>
    <w:rsid w:val="002177BF"/>
    <w:rsid w:val="00217A76"/>
    <w:rsid w:val="00217C39"/>
    <w:rsid w:val="00217F91"/>
    <w:rsid w:val="002200C5"/>
    <w:rsid w:val="002200EC"/>
    <w:rsid w:val="00220209"/>
    <w:rsid w:val="00220305"/>
    <w:rsid w:val="002205D0"/>
    <w:rsid w:val="00220950"/>
    <w:rsid w:val="00220B61"/>
    <w:rsid w:val="00220C2B"/>
    <w:rsid w:val="00220D2E"/>
    <w:rsid w:val="002213F4"/>
    <w:rsid w:val="002214B6"/>
    <w:rsid w:val="00221570"/>
    <w:rsid w:val="00221848"/>
    <w:rsid w:val="00221882"/>
    <w:rsid w:val="002218C3"/>
    <w:rsid w:val="00221DF6"/>
    <w:rsid w:val="00221FC4"/>
    <w:rsid w:val="002220D5"/>
    <w:rsid w:val="002220E1"/>
    <w:rsid w:val="00222133"/>
    <w:rsid w:val="00222425"/>
    <w:rsid w:val="00222A9B"/>
    <w:rsid w:val="00222C76"/>
    <w:rsid w:val="00222F95"/>
    <w:rsid w:val="00223323"/>
    <w:rsid w:val="0022334D"/>
    <w:rsid w:val="002239C1"/>
    <w:rsid w:val="00223A64"/>
    <w:rsid w:val="00223A6F"/>
    <w:rsid w:val="00223E5B"/>
    <w:rsid w:val="00223F98"/>
    <w:rsid w:val="00224098"/>
    <w:rsid w:val="0022432F"/>
    <w:rsid w:val="00224511"/>
    <w:rsid w:val="0022452D"/>
    <w:rsid w:val="00224538"/>
    <w:rsid w:val="00224654"/>
    <w:rsid w:val="00224AD8"/>
    <w:rsid w:val="00224DB0"/>
    <w:rsid w:val="00224E9F"/>
    <w:rsid w:val="00224ED6"/>
    <w:rsid w:val="0022507E"/>
    <w:rsid w:val="00225217"/>
    <w:rsid w:val="002255D2"/>
    <w:rsid w:val="002256F7"/>
    <w:rsid w:val="0022594B"/>
    <w:rsid w:val="00225B98"/>
    <w:rsid w:val="00225E22"/>
    <w:rsid w:val="00225EC9"/>
    <w:rsid w:val="00225ED3"/>
    <w:rsid w:val="00225F3F"/>
    <w:rsid w:val="002260C3"/>
    <w:rsid w:val="002264FF"/>
    <w:rsid w:val="002266E4"/>
    <w:rsid w:val="00226A96"/>
    <w:rsid w:val="00226AB1"/>
    <w:rsid w:val="00226E4D"/>
    <w:rsid w:val="00226EA9"/>
    <w:rsid w:val="00226FA5"/>
    <w:rsid w:val="0022710D"/>
    <w:rsid w:val="002272A9"/>
    <w:rsid w:val="0022751A"/>
    <w:rsid w:val="00227983"/>
    <w:rsid w:val="00227AB7"/>
    <w:rsid w:val="00227C56"/>
    <w:rsid w:val="002304E0"/>
    <w:rsid w:val="00230905"/>
    <w:rsid w:val="00230E7A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AD3"/>
    <w:rsid w:val="00233C91"/>
    <w:rsid w:val="00233E3E"/>
    <w:rsid w:val="00234137"/>
    <w:rsid w:val="00234265"/>
    <w:rsid w:val="002344E5"/>
    <w:rsid w:val="00234505"/>
    <w:rsid w:val="00234AE4"/>
    <w:rsid w:val="00234B28"/>
    <w:rsid w:val="00234D86"/>
    <w:rsid w:val="00235077"/>
    <w:rsid w:val="00235511"/>
    <w:rsid w:val="00235757"/>
    <w:rsid w:val="002357B3"/>
    <w:rsid w:val="00235973"/>
    <w:rsid w:val="00235C09"/>
    <w:rsid w:val="00235DAD"/>
    <w:rsid w:val="00235E07"/>
    <w:rsid w:val="00236077"/>
    <w:rsid w:val="0023657B"/>
    <w:rsid w:val="0023658E"/>
    <w:rsid w:val="00236728"/>
    <w:rsid w:val="00236969"/>
    <w:rsid w:val="00236978"/>
    <w:rsid w:val="00236C0D"/>
    <w:rsid w:val="00236D35"/>
    <w:rsid w:val="00236F94"/>
    <w:rsid w:val="00237004"/>
    <w:rsid w:val="002371A0"/>
    <w:rsid w:val="002379A1"/>
    <w:rsid w:val="00237AC9"/>
    <w:rsid w:val="00237BD4"/>
    <w:rsid w:val="00237C7C"/>
    <w:rsid w:val="00237DA5"/>
    <w:rsid w:val="00237E4D"/>
    <w:rsid w:val="00237EDD"/>
    <w:rsid w:val="002403F4"/>
    <w:rsid w:val="002405C7"/>
    <w:rsid w:val="00240650"/>
    <w:rsid w:val="0024084D"/>
    <w:rsid w:val="0024090E"/>
    <w:rsid w:val="00240C8C"/>
    <w:rsid w:val="00240CE1"/>
    <w:rsid w:val="002410FF"/>
    <w:rsid w:val="0024119C"/>
    <w:rsid w:val="00241358"/>
    <w:rsid w:val="0024141E"/>
    <w:rsid w:val="00241468"/>
    <w:rsid w:val="002414A9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E0F"/>
    <w:rsid w:val="00242F6C"/>
    <w:rsid w:val="00243305"/>
    <w:rsid w:val="002434C9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796"/>
    <w:rsid w:val="00245B31"/>
    <w:rsid w:val="00245EAE"/>
    <w:rsid w:val="00245F5F"/>
    <w:rsid w:val="00246220"/>
    <w:rsid w:val="00246574"/>
    <w:rsid w:val="002465C0"/>
    <w:rsid w:val="00246795"/>
    <w:rsid w:val="002467CE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21B"/>
    <w:rsid w:val="00250220"/>
    <w:rsid w:val="00250261"/>
    <w:rsid w:val="00250360"/>
    <w:rsid w:val="002508D0"/>
    <w:rsid w:val="00250B94"/>
    <w:rsid w:val="00250BA0"/>
    <w:rsid w:val="00250F72"/>
    <w:rsid w:val="002510F0"/>
    <w:rsid w:val="0025127B"/>
    <w:rsid w:val="002514F4"/>
    <w:rsid w:val="00251811"/>
    <w:rsid w:val="00251B71"/>
    <w:rsid w:val="00251E6C"/>
    <w:rsid w:val="00251E6E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3193"/>
    <w:rsid w:val="00253358"/>
    <w:rsid w:val="0025354C"/>
    <w:rsid w:val="0025365A"/>
    <w:rsid w:val="00253865"/>
    <w:rsid w:val="00253C7C"/>
    <w:rsid w:val="00253E96"/>
    <w:rsid w:val="0025430F"/>
    <w:rsid w:val="00254317"/>
    <w:rsid w:val="002545D9"/>
    <w:rsid w:val="002549D9"/>
    <w:rsid w:val="002551CE"/>
    <w:rsid w:val="002552AB"/>
    <w:rsid w:val="00255680"/>
    <w:rsid w:val="00255760"/>
    <w:rsid w:val="00255B5C"/>
    <w:rsid w:val="00255E95"/>
    <w:rsid w:val="00256153"/>
    <w:rsid w:val="002561C6"/>
    <w:rsid w:val="00256597"/>
    <w:rsid w:val="002567C4"/>
    <w:rsid w:val="00256C84"/>
    <w:rsid w:val="00256DCD"/>
    <w:rsid w:val="00256E5D"/>
    <w:rsid w:val="00256E66"/>
    <w:rsid w:val="00257018"/>
    <w:rsid w:val="002571A1"/>
    <w:rsid w:val="002571F6"/>
    <w:rsid w:val="002572FB"/>
    <w:rsid w:val="00257403"/>
    <w:rsid w:val="00257615"/>
    <w:rsid w:val="0025777F"/>
    <w:rsid w:val="00257A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1376"/>
    <w:rsid w:val="00261412"/>
    <w:rsid w:val="00261535"/>
    <w:rsid w:val="00261765"/>
    <w:rsid w:val="00261A1E"/>
    <w:rsid w:val="00261B77"/>
    <w:rsid w:val="00261D31"/>
    <w:rsid w:val="00261FB4"/>
    <w:rsid w:val="0026202D"/>
    <w:rsid w:val="002623D2"/>
    <w:rsid w:val="0026282A"/>
    <w:rsid w:val="00262C02"/>
    <w:rsid w:val="00262C6C"/>
    <w:rsid w:val="00262DE6"/>
    <w:rsid w:val="002633C4"/>
    <w:rsid w:val="002636C0"/>
    <w:rsid w:val="00263890"/>
    <w:rsid w:val="00263978"/>
    <w:rsid w:val="00263C92"/>
    <w:rsid w:val="00263FFC"/>
    <w:rsid w:val="0026403E"/>
    <w:rsid w:val="00264091"/>
    <w:rsid w:val="00264569"/>
    <w:rsid w:val="00264614"/>
    <w:rsid w:val="002646F3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43E"/>
    <w:rsid w:val="00266441"/>
    <w:rsid w:val="0026654D"/>
    <w:rsid w:val="0026659F"/>
    <w:rsid w:val="002665A2"/>
    <w:rsid w:val="002668F1"/>
    <w:rsid w:val="00266918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BA5"/>
    <w:rsid w:val="00267FE6"/>
    <w:rsid w:val="0027021D"/>
    <w:rsid w:val="00270256"/>
    <w:rsid w:val="0027036B"/>
    <w:rsid w:val="00270472"/>
    <w:rsid w:val="0027053B"/>
    <w:rsid w:val="00270D4E"/>
    <w:rsid w:val="00270ECF"/>
    <w:rsid w:val="00270EE8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2574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EC"/>
    <w:rsid w:val="002745AC"/>
    <w:rsid w:val="00274ABB"/>
    <w:rsid w:val="00274C2E"/>
    <w:rsid w:val="00274C69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E"/>
    <w:rsid w:val="00275FD9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4B1"/>
    <w:rsid w:val="00277617"/>
    <w:rsid w:val="00280218"/>
    <w:rsid w:val="00280352"/>
    <w:rsid w:val="002804B0"/>
    <w:rsid w:val="0028060A"/>
    <w:rsid w:val="00280786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2029"/>
    <w:rsid w:val="00282270"/>
    <w:rsid w:val="002824D1"/>
    <w:rsid w:val="00282987"/>
    <w:rsid w:val="00282A67"/>
    <w:rsid w:val="00282B47"/>
    <w:rsid w:val="00282C24"/>
    <w:rsid w:val="00282C59"/>
    <w:rsid w:val="00282DD0"/>
    <w:rsid w:val="002831D2"/>
    <w:rsid w:val="00283378"/>
    <w:rsid w:val="00283599"/>
    <w:rsid w:val="002837E1"/>
    <w:rsid w:val="00283A74"/>
    <w:rsid w:val="00283ED5"/>
    <w:rsid w:val="0028402D"/>
    <w:rsid w:val="0028418C"/>
    <w:rsid w:val="002844C8"/>
    <w:rsid w:val="00284B70"/>
    <w:rsid w:val="00284C7F"/>
    <w:rsid w:val="00284EA7"/>
    <w:rsid w:val="00284EB8"/>
    <w:rsid w:val="00285061"/>
    <w:rsid w:val="002852EA"/>
    <w:rsid w:val="002853C1"/>
    <w:rsid w:val="002858C0"/>
    <w:rsid w:val="00285954"/>
    <w:rsid w:val="00285A13"/>
    <w:rsid w:val="00285C59"/>
    <w:rsid w:val="00285E2C"/>
    <w:rsid w:val="00285F63"/>
    <w:rsid w:val="00286A3A"/>
    <w:rsid w:val="00286B5D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B85"/>
    <w:rsid w:val="00291149"/>
    <w:rsid w:val="0029137F"/>
    <w:rsid w:val="002915B6"/>
    <w:rsid w:val="002915DC"/>
    <w:rsid w:val="002918F3"/>
    <w:rsid w:val="00291BF2"/>
    <w:rsid w:val="002920D1"/>
    <w:rsid w:val="002922BC"/>
    <w:rsid w:val="00292482"/>
    <w:rsid w:val="0029287A"/>
    <w:rsid w:val="00292916"/>
    <w:rsid w:val="00293207"/>
    <w:rsid w:val="002932FD"/>
    <w:rsid w:val="00293DC5"/>
    <w:rsid w:val="002941FB"/>
    <w:rsid w:val="0029429E"/>
    <w:rsid w:val="00294346"/>
    <w:rsid w:val="002945F4"/>
    <w:rsid w:val="00294A40"/>
    <w:rsid w:val="00294C2F"/>
    <w:rsid w:val="0029508D"/>
    <w:rsid w:val="00295868"/>
    <w:rsid w:val="00295998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B7C"/>
    <w:rsid w:val="00297C6B"/>
    <w:rsid w:val="00297D0E"/>
    <w:rsid w:val="00297E6F"/>
    <w:rsid w:val="002A0069"/>
    <w:rsid w:val="002A01EE"/>
    <w:rsid w:val="002A044F"/>
    <w:rsid w:val="002A06AF"/>
    <w:rsid w:val="002A06B5"/>
    <w:rsid w:val="002A070F"/>
    <w:rsid w:val="002A0AC3"/>
    <w:rsid w:val="002A0C51"/>
    <w:rsid w:val="002A0E19"/>
    <w:rsid w:val="002A115C"/>
    <w:rsid w:val="002A1163"/>
    <w:rsid w:val="002A148B"/>
    <w:rsid w:val="002A15C7"/>
    <w:rsid w:val="002A16C0"/>
    <w:rsid w:val="002A195D"/>
    <w:rsid w:val="002A1B0D"/>
    <w:rsid w:val="002A252D"/>
    <w:rsid w:val="002A28B0"/>
    <w:rsid w:val="002A2A8F"/>
    <w:rsid w:val="002A2D4D"/>
    <w:rsid w:val="002A2DAD"/>
    <w:rsid w:val="002A31E4"/>
    <w:rsid w:val="002A3314"/>
    <w:rsid w:val="002A3600"/>
    <w:rsid w:val="002A38F8"/>
    <w:rsid w:val="002A39D3"/>
    <w:rsid w:val="002A3BBD"/>
    <w:rsid w:val="002A3F7A"/>
    <w:rsid w:val="002A41D2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74AF"/>
    <w:rsid w:val="002A780E"/>
    <w:rsid w:val="002A7FB2"/>
    <w:rsid w:val="002B01A4"/>
    <w:rsid w:val="002B036E"/>
    <w:rsid w:val="002B05E0"/>
    <w:rsid w:val="002B08BF"/>
    <w:rsid w:val="002B09CB"/>
    <w:rsid w:val="002B0BCA"/>
    <w:rsid w:val="002B161C"/>
    <w:rsid w:val="002B17A7"/>
    <w:rsid w:val="002B1BCE"/>
    <w:rsid w:val="002B1C2E"/>
    <w:rsid w:val="002B1CCA"/>
    <w:rsid w:val="002B2197"/>
    <w:rsid w:val="002B2382"/>
    <w:rsid w:val="002B23EE"/>
    <w:rsid w:val="002B29D1"/>
    <w:rsid w:val="002B2BD4"/>
    <w:rsid w:val="002B2DE5"/>
    <w:rsid w:val="002B2F73"/>
    <w:rsid w:val="002B3720"/>
    <w:rsid w:val="002B37F5"/>
    <w:rsid w:val="002B39BD"/>
    <w:rsid w:val="002B3ACF"/>
    <w:rsid w:val="002B3D36"/>
    <w:rsid w:val="002B3E28"/>
    <w:rsid w:val="002B4097"/>
    <w:rsid w:val="002B44E1"/>
    <w:rsid w:val="002B4518"/>
    <w:rsid w:val="002B4981"/>
    <w:rsid w:val="002B49E3"/>
    <w:rsid w:val="002B4D7E"/>
    <w:rsid w:val="002B527D"/>
    <w:rsid w:val="002B5536"/>
    <w:rsid w:val="002B5680"/>
    <w:rsid w:val="002B58BE"/>
    <w:rsid w:val="002B5DBE"/>
    <w:rsid w:val="002B5E7C"/>
    <w:rsid w:val="002B5E9D"/>
    <w:rsid w:val="002B60E6"/>
    <w:rsid w:val="002B6125"/>
    <w:rsid w:val="002B63D3"/>
    <w:rsid w:val="002B6433"/>
    <w:rsid w:val="002B6475"/>
    <w:rsid w:val="002B664D"/>
    <w:rsid w:val="002B6760"/>
    <w:rsid w:val="002B6969"/>
    <w:rsid w:val="002B6C08"/>
    <w:rsid w:val="002B6D49"/>
    <w:rsid w:val="002B7163"/>
    <w:rsid w:val="002B71B1"/>
    <w:rsid w:val="002B71CD"/>
    <w:rsid w:val="002B71E5"/>
    <w:rsid w:val="002B75A2"/>
    <w:rsid w:val="002B7893"/>
    <w:rsid w:val="002B7990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C2C"/>
    <w:rsid w:val="002C2E8B"/>
    <w:rsid w:val="002C300A"/>
    <w:rsid w:val="002C3018"/>
    <w:rsid w:val="002C3437"/>
    <w:rsid w:val="002C35AE"/>
    <w:rsid w:val="002C37DF"/>
    <w:rsid w:val="002C38A8"/>
    <w:rsid w:val="002C396A"/>
    <w:rsid w:val="002C3B0B"/>
    <w:rsid w:val="002C414A"/>
    <w:rsid w:val="002C4238"/>
    <w:rsid w:val="002C45BA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57E"/>
    <w:rsid w:val="002C5615"/>
    <w:rsid w:val="002C59E8"/>
    <w:rsid w:val="002C5A5E"/>
    <w:rsid w:val="002C5ACD"/>
    <w:rsid w:val="002C5B62"/>
    <w:rsid w:val="002C5CB6"/>
    <w:rsid w:val="002C5F3A"/>
    <w:rsid w:val="002C63AB"/>
    <w:rsid w:val="002C6616"/>
    <w:rsid w:val="002C6B0D"/>
    <w:rsid w:val="002C6C5F"/>
    <w:rsid w:val="002C7423"/>
    <w:rsid w:val="002C74EC"/>
    <w:rsid w:val="002C77A4"/>
    <w:rsid w:val="002C7ADD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BD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C08"/>
    <w:rsid w:val="002D2E28"/>
    <w:rsid w:val="002D2FA8"/>
    <w:rsid w:val="002D2FBC"/>
    <w:rsid w:val="002D31A0"/>
    <w:rsid w:val="002D36D0"/>
    <w:rsid w:val="002D37F7"/>
    <w:rsid w:val="002D380B"/>
    <w:rsid w:val="002D3A54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5F7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25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D7FF8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A91"/>
    <w:rsid w:val="002E3AF2"/>
    <w:rsid w:val="002E3BC3"/>
    <w:rsid w:val="002E3C18"/>
    <w:rsid w:val="002E3C9B"/>
    <w:rsid w:val="002E3F08"/>
    <w:rsid w:val="002E4148"/>
    <w:rsid w:val="002E4168"/>
    <w:rsid w:val="002E4201"/>
    <w:rsid w:val="002E45FF"/>
    <w:rsid w:val="002E483B"/>
    <w:rsid w:val="002E49FB"/>
    <w:rsid w:val="002E4A67"/>
    <w:rsid w:val="002E4AE9"/>
    <w:rsid w:val="002E4E49"/>
    <w:rsid w:val="002E514A"/>
    <w:rsid w:val="002E53A9"/>
    <w:rsid w:val="002E53D7"/>
    <w:rsid w:val="002E54AA"/>
    <w:rsid w:val="002E555F"/>
    <w:rsid w:val="002E5590"/>
    <w:rsid w:val="002E55E4"/>
    <w:rsid w:val="002E58E8"/>
    <w:rsid w:val="002E59FA"/>
    <w:rsid w:val="002E5C71"/>
    <w:rsid w:val="002E5DFF"/>
    <w:rsid w:val="002E5FC5"/>
    <w:rsid w:val="002E6437"/>
    <w:rsid w:val="002E6802"/>
    <w:rsid w:val="002E699F"/>
    <w:rsid w:val="002E6CE6"/>
    <w:rsid w:val="002E6EC9"/>
    <w:rsid w:val="002E6F4F"/>
    <w:rsid w:val="002E77A2"/>
    <w:rsid w:val="002E7A64"/>
    <w:rsid w:val="002E7BA8"/>
    <w:rsid w:val="002E7E5D"/>
    <w:rsid w:val="002E7FA8"/>
    <w:rsid w:val="002E7FA9"/>
    <w:rsid w:val="002E7FB3"/>
    <w:rsid w:val="002F0022"/>
    <w:rsid w:val="002F00FF"/>
    <w:rsid w:val="002F0131"/>
    <w:rsid w:val="002F0167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207C"/>
    <w:rsid w:val="002F2237"/>
    <w:rsid w:val="002F2432"/>
    <w:rsid w:val="002F25BA"/>
    <w:rsid w:val="002F270A"/>
    <w:rsid w:val="002F2E6C"/>
    <w:rsid w:val="002F30E0"/>
    <w:rsid w:val="002F33CE"/>
    <w:rsid w:val="002F33FA"/>
    <w:rsid w:val="002F34AC"/>
    <w:rsid w:val="002F3511"/>
    <w:rsid w:val="002F35F6"/>
    <w:rsid w:val="002F379F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F"/>
    <w:rsid w:val="002F5A17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9D"/>
    <w:rsid w:val="002F773D"/>
    <w:rsid w:val="002F774B"/>
    <w:rsid w:val="002F7B66"/>
    <w:rsid w:val="002F7B75"/>
    <w:rsid w:val="002F7BAB"/>
    <w:rsid w:val="002F7E52"/>
    <w:rsid w:val="003000B9"/>
    <w:rsid w:val="00300115"/>
    <w:rsid w:val="0030039F"/>
    <w:rsid w:val="003003AB"/>
    <w:rsid w:val="00300462"/>
    <w:rsid w:val="00300B95"/>
    <w:rsid w:val="00300D5B"/>
    <w:rsid w:val="00300F39"/>
    <w:rsid w:val="0030107A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E47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860"/>
    <w:rsid w:val="0030792C"/>
    <w:rsid w:val="00307B0E"/>
    <w:rsid w:val="00307BFB"/>
    <w:rsid w:val="00307DAD"/>
    <w:rsid w:val="00310360"/>
    <w:rsid w:val="0031080A"/>
    <w:rsid w:val="00310A0F"/>
    <w:rsid w:val="00310AA1"/>
    <w:rsid w:val="00310F17"/>
    <w:rsid w:val="003113E7"/>
    <w:rsid w:val="003114BF"/>
    <w:rsid w:val="003119AB"/>
    <w:rsid w:val="00311B55"/>
    <w:rsid w:val="00311D38"/>
    <w:rsid w:val="00311F45"/>
    <w:rsid w:val="00312202"/>
    <w:rsid w:val="0031247C"/>
    <w:rsid w:val="00312785"/>
    <w:rsid w:val="00312905"/>
    <w:rsid w:val="00312935"/>
    <w:rsid w:val="00312DC4"/>
    <w:rsid w:val="00312ECC"/>
    <w:rsid w:val="00312F5B"/>
    <w:rsid w:val="00312FE1"/>
    <w:rsid w:val="0031308C"/>
    <w:rsid w:val="0031356D"/>
    <w:rsid w:val="003137BB"/>
    <w:rsid w:val="0031392A"/>
    <w:rsid w:val="00313A68"/>
    <w:rsid w:val="00313BE1"/>
    <w:rsid w:val="00313F6F"/>
    <w:rsid w:val="00313FEF"/>
    <w:rsid w:val="00314C7D"/>
    <w:rsid w:val="00314D7E"/>
    <w:rsid w:val="00314D87"/>
    <w:rsid w:val="00314E19"/>
    <w:rsid w:val="00314E82"/>
    <w:rsid w:val="00314EFB"/>
    <w:rsid w:val="0031511F"/>
    <w:rsid w:val="0031537B"/>
    <w:rsid w:val="0031539E"/>
    <w:rsid w:val="00315442"/>
    <w:rsid w:val="0031582D"/>
    <w:rsid w:val="00315D12"/>
    <w:rsid w:val="00315E0A"/>
    <w:rsid w:val="00316732"/>
    <w:rsid w:val="003167AC"/>
    <w:rsid w:val="00316889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2D48"/>
    <w:rsid w:val="003230D6"/>
    <w:rsid w:val="00323192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7AB"/>
    <w:rsid w:val="0032589B"/>
    <w:rsid w:val="00325C08"/>
    <w:rsid w:val="00325C18"/>
    <w:rsid w:val="00325D1E"/>
    <w:rsid w:val="003260DD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328C"/>
    <w:rsid w:val="0033340B"/>
    <w:rsid w:val="003334F4"/>
    <w:rsid w:val="0033378F"/>
    <w:rsid w:val="003337F5"/>
    <w:rsid w:val="00333B15"/>
    <w:rsid w:val="00333C2D"/>
    <w:rsid w:val="00333C5D"/>
    <w:rsid w:val="00333DA4"/>
    <w:rsid w:val="00333DC6"/>
    <w:rsid w:val="003348CD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6D2"/>
    <w:rsid w:val="00336BEA"/>
    <w:rsid w:val="00336C93"/>
    <w:rsid w:val="00336DEC"/>
    <w:rsid w:val="00336F77"/>
    <w:rsid w:val="00337009"/>
    <w:rsid w:val="0033775A"/>
    <w:rsid w:val="00337799"/>
    <w:rsid w:val="003379F5"/>
    <w:rsid w:val="00337A37"/>
    <w:rsid w:val="00337B47"/>
    <w:rsid w:val="00337C65"/>
    <w:rsid w:val="00337F1E"/>
    <w:rsid w:val="00337F5A"/>
    <w:rsid w:val="003400EE"/>
    <w:rsid w:val="003402F1"/>
    <w:rsid w:val="00340477"/>
    <w:rsid w:val="003409F2"/>
    <w:rsid w:val="00340B56"/>
    <w:rsid w:val="00340DD2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18"/>
    <w:rsid w:val="0034397E"/>
    <w:rsid w:val="00344684"/>
    <w:rsid w:val="00344CAA"/>
    <w:rsid w:val="00344D73"/>
    <w:rsid w:val="00344DFE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425"/>
    <w:rsid w:val="00347596"/>
    <w:rsid w:val="00347FD8"/>
    <w:rsid w:val="00350007"/>
    <w:rsid w:val="0035006A"/>
    <w:rsid w:val="003501ED"/>
    <w:rsid w:val="003502EF"/>
    <w:rsid w:val="00350344"/>
    <w:rsid w:val="00350433"/>
    <w:rsid w:val="003504EB"/>
    <w:rsid w:val="00350685"/>
    <w:rsid w:val="003507A6"/>
    <w:rsid w:val="00350897"/>
    <w:rsid w:val="00350D78"/>
    <w:rsid w:val="00350DDC"/>
    <w:rsid w:val="00350FF0"/>
    <w:rsid w:val="0035106E"/>
    <w:rsid w:val="0035117D"/>
    <w:rsid w:val="003511D6"/>
    <w:rsid w:val="00351239"/>
    <w:rsid w:val="003513EB"/>
    <w:rsid w:val="003516C4"/>
    <w:rsid w:val="00351831"/>
    <w:rsid w:val="00351A84"/>
    <w:rsid w:val="00352627"/>
    <w:rsid w:val="00352764"/>
    <w:rsid w:val="0035285A"/>
    <w:rsid w:val="003529F5"/>
    <w:rsid w:val="00352D55"/>
    <w:rsid w:val="00352E72"/>
    <w:rsid w:val="00353061"/>
    <w:rsid w:val="00353070"/>
    <w:rsid w:val="0035313A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41F4"/>
    <w:rsid w:val="0035469E"/>
    <w:rsid w:val="00354A31"/>
    <w:rsid w:val="00354E6D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AD"/>
    <w:rsid w:val="00356EC0"/>
    <w:rsid w:val="00356FC5"/>
    <w:rsid w:val="00357124"/>
    <w:rsid w:val="00357207"/>
    <w:rsid w:val="00357251"/>
    <w:rsid w:val="00357373"/>
    <w:rsid w:val="00357667"/>
    <w:rsid w:val="0035784C"/>
    <w:rsid w:val="00357942"/>
    <w:rsid w:val="00357A89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5CD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714"/>
    <w:rsid w:val="00364AC4"/>
    <w:rsid w:val="00364B75"/>
    <w:rsid w:val="00364F92"/>
    <w:rsid w:val="003655C0"/>
    <w:rsid w:val="003658E9"/>
    <w:rsid w:val="00365DDD"/>
    <w:rsid w:val="00365F04"/>
    <w:rsid w:val="00366455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276"/>
    <w:rsid w:val="003702AC"/>
    <w:rsid w:val="003702F6"/>
    <w:rsid w:val="00370480"/>
    <w:rsid w:val="00370569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43"/>
    <w:rsid w:val="00371D54"/>
    <w:rsid w:val="00371E57"/>
    <w:rsid w:val="00371FAD"/>
    <w:rsid w:val="003726E8"/>
    <w:rsid w:val="00372F67"/>
    <w:rsid w:val="00372F99"/>
    <w:rsid w:val="0037350D"/>
    <w:rsid w:val="0037395A"/>
    <w:rsid w:val="0037397B"/>
    <w:rsid w:val="00373D16"/>
    <w:rsid w:val="00373ED5"/>
    <w:rsid w:val="00373F1E"/>
    <w:rsid w:val="00373F32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5FB8"/>
    <w:rsid w:val="00376F4E"/>
    <w:rsid w:val="00376FA1"/>
    <w:rsid w:val="00377370"/>
    <w:rsid w:val="0037738A"/>
    <w:rsid w:val="0037766F"/>
    <w:rsid w:val="00377854"/>
    <w:rsid w:val="00380081"/>
    <w:rsid w:val="0038039A"/>
    <w:rsid w:val="00380B3B"/>
    <w:rsid w:val="00380E01"/>
    <w:rsid w:val="003810F2"/>
    <w:rsid w:val="0038123E"/>
    <w:rsid w:val="003813C9"/>
    <w:rsid w:val="0038161C"/>
    <w:rsid w:val="00381651"/>
    <w:rsid w:val="00381A2D"/>
    <w:rsid w:val="00381C2D"/>
    <w:rsid w:val="00381C4C"/>
    <w:rsid w:val="00381C5D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903"/>
    <w:rsid w:val="00383AFA"/>
    <w:rsid w:val="00383B27"/>
    <w:rsid w:val="00383D48"/>
    <w:rsid w:val="00383E2F"/>
    <w:rsid w:val="00383E50"/>
    <w:rsid w:val="00384049"/>
    <w:rsid w:val="00384370"/>
    <w:rsid w:val="0038440B"/>
    <w:rsid w:val="00384C84"/>
    <w:rsid w:val="00384DC4"/>
    <w:rsid w:val="003853A7"/>
    <w:rsid w:val="003853B5"/>
    <w:rsid w:val="0038547B"/>
    <w:rsid w:val="00385481"/>
    <w:rsid w:val="003855CF"/>
    <w:rsid w:val="00385B9E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C5A"/>
    <w:rsid w:val="00386C70"/>
    <w:rsid w:val="00386CBE"/>
    <w:rsid w:val="00386FFA"/>
    <w:rsid w:val="0038727A"/>
    <w:rsid w:val="003872F1"/>
    <w:rsid w:val="003878AF"/>
    <w:rsid w:val="003878F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D82"/>
    <w:rsid w:val="00393EBE"/>
    <w:rsid w:val="003940C2"/>
    <w:rsid w:val="003942C9"/>
    <w:rsid w:val="00394742"/>
    <w:rsid w:val="003947F2"/>
    <w:rsid w:val="003947F6"/>
    <w:rsid w:val="00394DEC"/>
    <w:rsid w:val="00395049"/>
    <w:rsid w:val="00395200"/>
    <w:rsid w:val="00395265"/>
    <w:rsid w:val="0039544A"/>
    <w:rsid w:val="00395A5C"/>
    <w:rsid w:val="00395B82"/>
    <w:rsid w:val="00396315"/>
    <w:rsid w:val="003967C2"/>
    <w:rsid w:val="00396B01"/>
    <w:rsid w:val="00396DFE"/>
    <w:rsid w:val="00397090"/>
    <w:rsid w:val="00397127"/>
    <w:rsid w:val="00397444"/>
    <w:rsid w:val="003974F2"/>
    <w:rsid w:val="003978CB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FCC"/>
    <w:rsid w:val="003A20F8"/>
    <w:rsid w:val="003A2168"/>
    <w:rsid w:val="003A293C"/>
    <w:rsid w:val="003A2F7A"/>
    <w:rsid w:val="003A3418"/>
    <w:rsid w:val="003A3D2F"/>
    <w:rsid w:val="003A3D58"/>
    <w:rsid w:val="003A3DB9"/>
    <w:rsid w:val="003A3F7E"/>
    <w:rsid w:val="003A4253"/>
    <w:rsid w:val="003A439F"/>
    <w:rsid w:val="003A4433"/>
    <w:rsid w:val="003A445F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724"/>
    <w:rsid w:val="003B0870"/>
    <w:rsid w:val="003B09DE"/>
    <w:rsid w:val="003B0A3A"/>
    <w:rsid w:val="003B0AB5"/>
    <w:rsid w:val="003B0AE8"/>
    <w:rsid w:val="003B0CAF"/>
    <w:rsid w:val="003B0E35"/>
    <w:rsid w:val="003B0E86"/>
    <w:rsid w:val="003B0F90"/>
    <w:rsid w:val="003B1091"/>
    <w:rsid w:val="003B148B"/>
    <w:rsid w:val="003B14DD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1C"/>
    <w:rsid w:val="003B2F3D"/>
    <w:rsid w:val="003B3455"/>
    <w:rsid w:val="003B356C"/>
    <w:rsid w:val="003B37AE"/>
    <w:rsid w:val="003B382B"/>
    <w:rsid w:val="003B3832"/>
    <w:rsid w:val="003B3A7C"/>
    <w:rsid w:val="003B3D3C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C0"/>
    <w:rsid w:val="003B559A"/>
    <w:rsid w:val="003B5B84"/>
    <w:rsid w:val="003B5E02"/>
    <w:rsid w:val="003B6559"/>
    <w:rsid w:val="003B65E3"/>
    <w:rsid w:val="003B672F"/>
    <w:rsid w:val="003B68BC"/>
    <w:rsid w:val="003B6B54"/>
    <w:rsid w:val="003B6BC6"/>
    <w:rsid w:val="003B7477"/>
    <w:rsid w:val="003B74CB"/>
    <w:rsid w:val="003B7649"/>
    <w:rsid w:val="003B7BDC"/>
    <w:rsid w:val="003B7F86"/>
    <w:rsid w:val="003C014C"/>
    <w:rsid w:val="003C051B"/>
    <w:rsid w:val="003C062F"/>
    <w:rsid w:val="003C0732"/>
    <w:rsid w:val="003C07C0"/>
    <w:rsid w:val="003C085B"/>
    <w:rsid w:val="003C0CC3"/>
    <w:rsid w:val="003C0CC8"/>
    <w:rsid w:val="003C0D7A"/>
    <w:rsid w:val="003C1236"/>
    <w:rsid w:val="003C14FB"/>
    <w:rsid w:val="003C16DC"/>
    <w:rsid w:val="003C17A9"/>
    <w:rsid w:val="003C1BEB"/>
    <w:rsid w:val="003C1DDB"/>
    <w:rsid w:val="003C2190"/>
    <w:rsid w:val="003C245C"/>
    <w:rsid w:val="003C2559"/>
    <w:rsid w:val="003C2C26"/>
    <w:rsid w:val="003C2C9C"/>
    <w:rsid w:val="003C2DE8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89A"/>
    <w:rsid w:val="003C48A1"/>
    <w:rsid w:val="003C48C3"/>
    <w:rsid w:val="003C4A20"/>
    <w:rsid w:val="003C4AAF"/>
    <w:rsid w:val="003C4BB9"/>
    <w:rsid w:val="003C4CA0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8E8"/>
    <w:rsid w:val="003C6B79"/>
    <w:rsid w:val="003C6E81"/>
    <w:rsid w:val="003C6EC5"/>
    <w:rsid w:val="003C7579"/>
    <w:rsid w:val="003C75D9"/>
    <w:rsid w:val="003C76F3"/>
    <w:rsid w:val="003C7B26"/>
    <w:rsid w:val="003C7BF3"/>
    <w:rsid w:val="003C7C01"/>
    <w:rsid w:val="003C7CF8"/>
    <w:rsid w:val="003D021A"/>
    <w:rsid w:val="003D05F1"/>
    <w:rsid w:val="003D0795"/>
    <w:rsid w:val="003D0997"/>
    <w:rsid w:val="003D0A1F"/>
    <w:rsid w:val="003D0C16"/>
    <w:rsid w:val="003D0C4E"/>
    <w:rsid w:val="003D0D21"/>
    <w:rsid w:val="003D13A8"/>
    <w:rsid w:val="003D14BD"/>
    <w:rsid w:val="003D15E3"/>
    <w:rsid w:val="003D16C3"/>
    <w:rsid w:val="003D17CF"/>
    <w:rsid w:val="003D1BCF"/>
    <w:rsid w:val="003D2366"/>
    <w:rsid w:val="003D2654"/>
    <w:rsid w:val="003D2659"/>
    <w:rsid w:val="003D2888"/>
    <w:rsid w:val="003D2BC8"/>
    <w:rsid w:val="003D2F75"/>
    <w:rsid w:val="003D30D4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F1"/>
    <w:rsid w:val="003D740F"/>
    <w:rsid w:val="003D744C"/>
    <w:rsid w:val="003D7910"/>
    <w:rsid w:val="003D7B7C"/>
    <w:rsid w:val="003D7BDD"/>
    <w:rsid w:val="003D7C05"/>
    <w:rsid w:val="003E04FA"/>
    <w:rsid w:val="003E0517"/>
    <w:rsid w:val="003E06FB"/>
    <w:rsid w:val="003E07AC"/>
    <w:rsid w:val="003E089C"/>
    <w:rsid w:val="003E08EB"/>
    <w:rsid w:val="003E0C56"/>
    <w:rsid w:val="003E0E4D"/>
    <w:rsid w:val="003E0EB6"/>
    <w:rsid w:val="003E0EDD"/>
    <w:rsid w:val="003E1375"/>
    <w:rsid w:val="003E14B2"/>
    <w:rsid w:val="003E14E1"/>
    <w:rsid w:val="003E1572"/>
    <w:rsid w:val="003E1A49"/>
    <w:rsid w:val="003E1B95"/>
    <w:rsid w:val="003E20D5"/>
    <w:rsid w:val="003E215B"/>
    <w:rsid w:val="003E22BB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C9C"/>
    <w:rsid w:val="003E4CA2"/>
    <w:rsid w:val="003E4D6C"/>
    <w:rsid w:val="003E4E5E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B86"/>
    <w:rsid w:val="003F0DD9"/>
    <w:rsid w:val="003F10C5"/>
    <w:rsid w:val="003F1528"/>
    <w:rsid w:val="003F155F"/>
    <w:rsid w:val="003F1F4B"/>
    <w:rsid w:val="003F1F8E"/>
    <w:rsid w:val="003F2112"/>
    <w:rsid w:val="003F21C8"/>
    <w:rsid w:val="003F243C"/>
    <w:rsid w:val="003F264E"/>
    <w:rsid w:val="003F2876"/>
    <w:rsid w:val="003F2BD7"/>
    <w:rsid w:val="003F2DD9"/>
    <w:rsid w:val="003F2E99"/>
    <w:rsid w:val="003F3132"/>
    <w:rsid w:val="003F3422"/>
    <w:rsid w:val="003F35A6"/>
    <w:rsid w:val="003F368E"/>
    <w:rsid w:val="003F3A6D"/>
    <w:rsid w:val="003F41D4"/>
    <w:rsid w:val="003F436A"/>
    <w:rsid w:val="003F4743"/>
    <w:rsid w:val="003F47BE"/>
    <w:rsid w:val="003F4913"/>
    <w:rsid w:val="003F4AE6"/>
    <w:rsid w:val="003F4D73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744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3288"/>
    <w:rsid w:val="004041E8"/>
    <w:rsid w:val="0040445A"/>
    <w:rsid w:val="0040446A"/>
    <w:rsid w:val="0040448A"/>
    <w:rsid w:val="00404982"/>
    <w:rsid w:val="00404B26"/>
    <w:rsid w:val="00404B84"/>
    <w:rsid w:val="00404C99"/>
    <w:rsid w:val="00404E12"/>
    <w:rsid w:val="004050EB"/>
    <w:rsid w:val="004050F1"/>
    <w:rsid w:val="00405494"/>
    <w:rsid w:val="00405735"/>
    <w:rsid w:val="00405A33"/>
    <w:rsid w:val="00405C01"/>
    <w:rsid w:val="00405C93"/>
    <w:rsid w:val="00405F80"/>
    <w:rsid w:val="00406176"/>
    <w:rsid w:val="0040655F"/>
    <w:rsid w:val="0040681A"/>
    <w:rsid w:val="00406968"/>
    <w:rsid w:val="00406E13"/>
    <w:rsid w:val="00406FE0"/>
    <w:rsid w:val="004074E5"/>
    <w:rsid w:val="00407752"/>
    <w:rsid w:val="004078BC"/>
    <w:rsid w:val="00407BF3"/>
    <w:rsid w:val="00407E7E"/>
    <w:rsid w:val="00407F83"/>
    <w:rsid w:val="004100E3"/>
    <w:rsid w:val="004100F6"/>
    <w:rsid w:val="0041083D"/>
    <w:rsid w:val="00410DBB"/>
    <w:rsid w:val="004111B6"/>
    <w:rsid w:val="004111E5"/>
    <w:rsid w:val="0041126E"/>
    <w:rsid w:val="004114B5"/>
    <w:rsid w:val="00411619"/>
    <w:rsid w:val="00411667"/>
    <w:rsid w:val="004119A4"/>
    <w:rsid w:val="00411A47"/>
    <w:rsid w:val="00411E9E"/>
    <w:rsid w:val="00412127"/>
    <w:rsid w:val="00412179"/>
    <w:rsid w:val="0041224C"/>
    <w:rsid w:val="004123B2"/>
    <w:rsid w:val="004123C0"/>
    <w:rsid w:val="00412600"/>
    <w:rsid w:val="00412721"/>
    <w:rsid w:val="00412B9C"/>
    <w:rsid w:val="00412F36"/>
    <w:rsid w:val="00412FD3"/>
    <w:rsid w:val="0041350B"/>
    <w:rsid w:val="004137AF"/>
    <w:rsid w:val="00413EA4"/>
    <w:rsid w:val="004141D1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A0"/>
    <w:rsid w:val="00416645"/>
    <w:rsid w:val="004168DF"/>
    <w:rsid w:val="0041691A"/>
    <w:rsid w:val="0041696E"/>
    <w:rsid w:val="00416D4C"/>
    <w:rsid w:val="00417667"/>
    <w:rsid w:val="004176F9"/>
    <w:rsid w:val="00417769"/>
    <w:rsid w:val="00417A0D"/>
    <w:rsid w:val="004203C1"/>
    <w:rsid w:val="004205F0"/>
    <w:rsid w:val="004207C6"/>
    <w:rsid w:val="004208CA"/>
    <w:rsid w:val="00420BFD"/>
    <w:rsid w:val="00420E20"/>
    <w:rsid w:val="00420EFB"/>
    <w:rsid w:val="00421234"/>
    <w:rsid w:val="0042139A"/>
    <w:rsid w:val="0042151D"/>
    <w:rsid w:val="00421882"/>
    <w:rsid w:val="00421B73"/>
    <w:rsid w:val="00421CAC"/>
    <w:rsid w:val="00422430"/>
    <w:rsid w:val="004224EA"/>
    <w:rsid w:val="004228C9"/>
    <w:rsid w:val="00422A6A"/>
    <w:rsid w:val="00422AEF"/>
    <w:rsid w:val="00422EF0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1BA"/>
    <w:rsid w:val="0042627E"/>
    <w:rsid w:val="004262A9"/>
    <w:rsid w:val="004262FE"/>
    <w:rsid w:val="00426AAF"/>
    <w:rsid w:val="00426CE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D0D"/>
    <w:rsid w:val="00430D33"/>
    <w:rsid w:val="00430E8C"/>
    <w:rsid w:val="0043115A"/>
    <w:rsid w:val="00431430"/>
    <w:rsid w:val="00431591"/>
    <w:rsid w:val="0043179A"/>
    <w:rsid w:val="00431807"/>
    <w:rsid w:val="00431A89"/>
    <w:rsid w:val="00431D0E"/>
    <w:rsid w:val="00432069"/>
    <w:rsid w:val="0043230C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06"/>
    <w:rsid w:val="00433CEE"/>
    <w:rsid w:val="00434423"/>
    <w:rsid w:val="004347A2"/>
    <w:rsid w:val="004348C3"/>
    <w:rsid w:val="004349C3"/>
    <w:rsid w:val="00434ACD"/>
    <w:rsid w:val="00434E86"/>
    <w:rsid w:val="00434FEB"/>
    <w:rsid w:val="00435204"/>
    <w:rsid w:val="00435251"/>
    <w:rsid w:val="004353B3"/>
    <w:rsid w:val="00435549"/>
    <w:rsid w:val="00435612"/>
    <w:rsid w:val="004356CE"/>
    <w:rsid w:val="00435ADC"/>
    <w:rsid w:val="00435C01"/>
    <w:rsid w:val="00435EC1"/>
    <w:rsid w:val="00435F63"/>
    <w:rsid w:val="00435F87"/>
    <w:rsid w:val="00435FB6"/>
    <w:rsid w:val="0043636F"/>
    <w:rsid w:val="00436413"/>
    <w:rsid w:val="0043656D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9"/>
    <w:rsid w:val="004408AA"/>
    <w:rsid w:val="00440B48"/>
    <w:rsid w:val="00440B4D"/>
    <w:rsid w:val="00440CA6"/>
    <w:rsid w:val="00440E0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3FCE"/>
    <w:rsid w:val="0044493D"/>
    <w:rsid w:val="00444981"/>
    <w:rsid w:val="00444A28"/>
    <w:rsid w:val="00444A6A"/>
    <w:rsid w:val="00444B0F"/>
    <w:rsid w:val="00444D82"/>
    <w:rsid w:val="00444FDD"/>
    <w:rsid w:val="00445056"/>
    <w:rsid w:val="00445722"/>
    <w:rsid w:val="00445B12"/>
    <w:rsid w:val="00445BF1"/>
    <w:rsid w:val="00446074"/>
    <w:rsid w:val="00446594"/>
    <w:rsid w:val="004466AA"/>
    <w:rsid w:val="00446CA3"/>
    <w:rsid w:val="00446D7B"/>
    <w:rsid w:val="004472C4"/>
    <w:rsid w:val="00447703"/>
    <w:rsid w:val="00447844"/>
    <w:rsid w:val="00447C2D"/>
    <w:rsid w:val="0045011E"/>
    <w:rsid w:val="004508CC"/>
    <w:rsid w:val="00450CBF"/>
    <w:rsid w:val="00450FF4"/>
    <w:rsid w:val="0045101B"/>
    <w:rsid w:val="00451039"/>
    <w:rsid w:val="0045139C"/>
    <w:rsid w:val="004514A7"/>
    <w:rsid w:val="00451798"/>
    <w:rsid w:val="00451862"/>
    <w:rsid w:val="00451A00"/>
    <w:rsid w:val="00451C89"/>
    <w:rsid w:val="00451C8E"/>
    <w:rsid w:val="00451C91"/>
    <w:rsid w:val="00451F87"/>
    <w:rsid w:val="0045219B"/>
    <w:rsid w:val="00452F27"/>
    <w:rsid w:val="00452F4D"/>
    <w:rsid w:val="004530A7"/>
    <w:rsid w:val="004533ED"/>
    <w:rsid w:val="0045343C"/>
    <w:rsid w:val="00453625"/>
    <w:rsid w:val="004537CA"/>
    <w:rsid w:val="004539D4"/>
    <w:rsid w:val="00453C8B"/>
    <w:rsid w:val="00453CFB"/>
    <w:rsid w:val="00453EFC"/>
    <w:rsid w:val="00453F07"/>
    <w:rsid w:val="0045405C"/>
    <w:rsid w:val="004540FE"/>
    <w:rsid w:val="004544B2"/>
    <w:rsid w:val="00454B6B"/>
    <w:rsid w:val="00455021"/>
    <w:rsid w:val="0045515C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EE"/>
    <w:rsid w:val="00461D74"/>
    <w:rsid w:val="00461DA2"/>
    <w:rsid w:val="00462339"/>
    <w:rsid w:val="004624DA"/>
    <w:rsid w:val="00462785"/>
    <w:rsid w:val="00462789"/>
    <w:rsid w:val="004628C2"/>
    <w:rsid w:val="004629D4"/>
    <w:rsid w:val="00462AFE"/>
    <w:rsid w:val="00462B1A"/>
    <w:rsid w:val="00462D64"/>
    <w:rsid w:val="00462EA5"/>
    <w:rsid w:val="00462F89"/>
    <w:rsid w:val="00463078"/>
    <w:rsid w:val="00463411"/>
    <w:rsid w:val="00463425"/>
    <w:rsid w:val="00463A5E"/>
    <w:rsid w:val="00463AE6"/>
    <w:rsid w:val="00463E95"/>
    <w:rsid w:val="00463EE8"/>
    <w:rsid w:val="00464228"/>
    <w:rsid w:val="00464AD8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B6"/>
    <w:rsid w:val="00466502"/>
    <w:rsid w:val="00466740"/>
    <w:rsid w:val="0046674E"/>
    <w:rsid w:val="00466A78"/>
    <w:rsid w:val="00466C53"/>
    <w:rsid w:val="00466C6F"/>
    <w:rsid w:val="00466C9F"/>
    <w:rsid w:val="00466F49"/>
    <w:rsid w:val="0046756E"/>
    <w:rsid w:val="0046767E"/>
    <w:rsid w:val="004677AE"/>
    <w:rsid w:val="00467A32"/>
    <w:rsid w:val="00467EE6"/>
    <w:rsid w:val="00467F33"/>
    <w:rsid w:val="0047046D"/>
    <w:rsid w:val="0047047B"/>
    <w:rsid w:val="00470651"/>
    <w:rsid w:val="004708CE"/>
    <w:rsid w:val="00470E1A"/>
    <w:rsid w:val="00470E90"/>
    <w:rsid w:val="0047102B"/>
    <w:rsid w:val="00471713"/>
    <w:rsid w:val="0047171E"/>
    <w:rsid w:val="00471740"/>
    <w:rsid w:val="00471859"/>
    <w:rsid w:val="00471DD2"/>
    <w:rsid w:val="00471F68"/>
    <w:rsid w:val="004725C1"/>
    <w:rsid w:val="00472810"/>
    <w:rsid w:val="00472A10"/>
    <w:rsid w:val="00472A20"/>
    <w:rsid w:val="00472BA4"/>
    <w:rsid w:val="00473580"/>
    <w:rsid w:val="00473685"/>
    <w:rsid w:val="0047377C"/>
    <w:rsid w:val="00474668"/>
    <w:rsid w:val="00474D5C"/>
    <w:rsid w:val="00474EBF"/>
    <w:rsid w:val="00474F2C"/>
    <w:rsid w:val="00475212"/>
    <w:rsid w:val="004757D9"/>
    <w:rsid w:val="00475F95"/>
    <w:rsid w:val="00475FB6"/>
    <w:rsid w:val="0047605F"/>
    <w:rsid w:val="00476172"/>
    <w:rsid w:val="00476187"/>
    <w:rsid w:val="004763C6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C15"/>
    <w:rsid w:val="00480C5F"/>
    <w:rsid w:val="00481550"/>
    <w:rsid w:val="0048179C"/>
    <w:rsid w:val="00481A87"/>
    <w:rsid w:val="00481ADA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D6C"/>
    <w:rsid w:val="00486EE8"/>
    <w:rsid w:val="004870F5"/>
    <w:rsid w:val="004872C9"/>
    <w:rsid w:val="00487313"/>
    <w:rsid w:val="00487341"/>
    <w:rsid w:val="004873E1"/>
    <w:rsid w:val="00487423"/>
    <w:rsid w:val="004874A3"/>
    <w:rsid w:val="00487691"/>
    <w:rsid w:val="00487752"/>
    <w:rsid w:val="00487770"/>
    <w:rsid w:val="004877D6"/>
    <w:rsid w:val="004878EA"/>
    <w:rsid w:val="00487928"/>
    <w:rsid w:val="00487979"/>
    <w:rsid w:val="00487A87"/>
    <w:rsid w:val="00487E0E"/>
    <w:rsid w:val="00487F11"/>
    <w:rsid w:val="0049006C"/>
    <w:rsid w:val="004900C6"/>
    <w:rsid w:val="004909C8"/>
    <w:rsid w:val="00490F55"/>
    <w:rsid w:val="004913AA"/>
    <w:rsid w:val="004914DF"/>
    <w:rsid w:val="00491664"/>
    <w:rsid w:val="00491CAA"/>
    <w:rsid w:val="00491D0A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3D12"/>
    <w:rsid w:val="00494AD7"/>
    <w:rsid w:val="00494DC8"/>
    <w:rsid w:val="00494F30"/>
    <w:rsid w:val="004954C3"/>
    <w:rsid w:val="0049560F"/>
    <w:rsid w:val="004957DE"/>
    <w:rsid w:val="004958BD"/>
    <w:rsid w:val="00496035"/>
    <w:rsid w:val="004960B6"/>
    <w:rsid w:val="0049662F"/>
    <w:rsid w:val="00496ABB"/>
    <w:rsid w:val="00496B97"/>
    <w:rsid w:val="00496D3A"/>
    <w:rsid w:val="00496D94"/>
    <w:rsid w:val="00496DDF"/>
    <w:rsid w:val="00496F39"/>
    <w:rsid w:val="004971EB"/>
    <w:rsid w:val="00497240"/>
    <w:rsid w:val="0049725F"/>
    <w:rsid w:val="0049734D"/>
    <w:rsid w:val="00497430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9A"/>
    <w:rsid w:val="004A2882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85C"/>
    <w:rsid w:val="004A490B"/>
    <w:rsid w:val="004A4910"/>
    <w:rsid w:val="004A49D6"/>
    <w:rsid w:val="004A4A8B"/>
    <w:rsid w:val="004A4C75"/>
    <w:rsid w:val="004A5058"/>
    <w:rsid w:val="004A51F6"/>
    <w:rsid w:val="004A59BC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E07"/>
    <w:rsid w:val="004A7E3F"/>
    <w:rsid w:val="004B0806"/>
    <w:rsid w:val="004B0A0A"/>
    <w:rsid w:val="004B0AFA"/>
    <w:rsid w:val="004B0C25"/>
    <w:rsid w:val="004B0F36"/>
    <w:rsid w:val="004B10C7"/>
    <w:rsid w:val="004B1294"/>
    <w:rsid w:val="004B1516"/>
    <w:rsid w:val="004B174F"/>
    <w:rsid w:val="004B1AD2"/>
    <w:rsid w:val="004B24FC"/>
    <w:rsid w:val="004B26C0"/>
    <w:rsid w:val="004B2DD7"/>
    <w:rsid w:val="004B2E20"/>
    <w:rsid w:val="004B3144"/>
    <w:rsid w:val="004B31DE"/>
    <w:rsid w:val="004B342C"/>
    <w:rsid w:val="004B355B"/>
    <w:rsid w:val="004B36EF"/>
    <w:rsid w:val="004B37FE"/>
    <w:rsid w:val="004B3AA5"/>
    <w:rsid w:val="004B3CCC"/>
    <w:rsid w:val="004B3FAD"/>
    <w:rsid w:val="004B415D"/>
    <w:rsid w:val="004B41E5"/>
    <w:rsid w:val="004B4311"/>
    <w:rsid w:val="004B441A"/>
    <w:rsid w:val="004B453D"/>
    <w:rsid w:val="004B4827"/>
    <w:rsid w:val="004B4B16"/>
    <w:rsid w:val="004B5027"/>
    <w:rsid w:val="004B5437"/>
    <w:rsid w:val="004B5790"/>
    <w:rsid w:val="004B588B"/>
    <w:rsid w:val="004B5A04"/>
    <w:rsid w:val="004B5A25"/>
    <w:rsid w:val="004B5BE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8"/>
    <w:rsid w:val="004C0526"/>
    <w:rsid w:val="004C06C6"/>
    <w:rsid w:val="004C07C4"/>
    <w:rsid w:val="004C1134"/>
    <w:rsid w:val="004C11FA"/>
    <w:rsid w:val="004C1263"/>
    <w:rsid w:val="004C16C9"/>
    <w:rsid w:val="004C1905"/>
    <w:rsid w:val="004C190B"/>
    <w:rsid w:val="004C1961"/>
    <w:rsid w:val="004C1A82"/>
    <w:rsid w:val="004C1AB7"/>
    <w:rsid w:val="004C1ABE"/>
    <w:rsid w:val="004C1B70"/>
    <w:rsid w:val="004C24ED"/>
    <w:rsid w:val="004C2695"/>
    <w:rsid w:val="004C2805"/>
    <w:rsid w:val="004C283D"/>
    <w:rsid w:val="004C2AFF"/>
    <w:rsid w:val="004C2DF7"/>
    <w:rsid w:val="004C2EC8"/>
    <w:rsid w:val="004C3449"/>
    <w:rsid w:val="004C3999"/>
    <w:rsid w:val="004C3D4B"/>
    <w:rsid w:val="004C440A"/>
    <w:rsid w:val="004C4579"/>
    <w:rsid w:val="004C4989"/>
    <w:rsid w:val="004C4AF6"/>
    <w:rsid w:val="004C4CC5"/>
    <w:rsid w:val="004C4D72"/>
    <w:rsid w:val="004C51F3"/>
    <w:rsid w:val="004C5314"/>
    <w:rsid w:val="004C5602"/>
    <w:rsid w:val="004C580B"/>
    <w:rsid w:val="004C6058"/>
    <w:rsid w:val="004C6061"/>
    <w:rsid w:val="004C60FD"/>
    <w:rsid w:val="004C621B"/>
    <w:rsid w:val="004C6889"/>
    <w:rsid w:val="004C6A5E"/>
    <w:rsid w:val="004C6B82"/>
    <w:rsid w:val="004C6BC6"/>
    <w:rsid w:val="004C6EB8"/>
    <w:rsid w:val="004C6EE2"/>
    <w:rsid w:val="004C71C5"/>
    <w:rsid w:val="004C7782"/>
    <w:rsid w:val="004C789D"/>
    <w:rsid w:val="004C7A4C"/>
    <w:rsid w:val="004C7C60"/>
    <w:rsid w:val="004C7DFB"/>
    <w:rsid w:val="004C7FD1"/>
    <w:rsid w:val="004D0118"/>
    <w:rsid w:val="004D0408"/>
    <w:rsid w:val="004D06A2"/>
    <w:rsid w:val="004D0715"/>
    <w:rsid w:val="004D0F87"/>
    <w:rsid w:val="004D0FAC"/>
    <w:rsid w:val="004D11D4"/>
    <w:rsid w:val="004D12B9"/>
    <w:rsid w:val="004D1574"/>
    <w:rsid w:val="004D18EF"/>
    <w:rsid w:val="004D1A8D"/>
    <w:rsid w:val="004D1CD5"/>
    <w:rsid w:val="004D1D1F"/>
    <w:rsid w:val="004D1FD9"/>
    <w:rsid w:val="004D23E6"/>
    <w:rsid w:val="004D28B5"/>
    <w:rsid w:val="004D2A3F"/>
    <w:rsid w:val="004D2AC1"/>
    <w:rsid w:val="004D2F7F"/>
    <w:rsid w:val="004D2FBF"/>
    <w:rsid w:val="004D375E"/>
    <w:rsid w:val="004D3A49"/>
    <w:rsid w:val="004D3D30"/>
    <w:rsid w:val="004D3F6E"/>
    <w:rsid w:val="004D3F7F"/>
    <w:rsid w:val="004D4002"/>
    <w:rsid w:val="004D413C"/>
    <w:rsid w:val="004D4194"/>
    <w:rsid w:val="004D424B"/>
    <w:rsid w:val="004D4318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FC"/>
    <w:rsid w:val="004D5845"/>
    <w:rsid w:val="004D58DC"/>
    <w:rsid w:val="004D5A43"/>
    <w:rsid w:val="004D5B21"/>
    <w:rsid w:val="004D5C5B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F04"/>
    <w:rsid w:val="004E020A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274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DEF"/>
    <w:rsid w:val="004E3026"/>
    <w:rsid w:val="004E31A5"/>
    <w:rsid w:val="004E3359"/>
    <w:rsid w:val="004E33C1"/>
    <w:rsid w:val="004E3501"/>
    <w:rsid w:val="004E35EB"/>
    <w:rsid w:val="004E3AB6"/>
    <w:rsid w:val="004E430A"/>
    <w:rsid w:val="004E43B3"/>
    <w:rsid w:val="004E44DF"/>
    <w:rsid w:val="004E45E3"/>
    <w:rsid w:val="004E47EB"/>
    <w:rsid w:val="004E481E"/>
    <w:rsid w:val="004E524E"/>
    <w:rsid w:val="004E5969"/>
    <w:rsid w:val="004E5A87"/>
    <w:rsid w:val="004E5D77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35C"/>
    <w:rsid w:val="004E7BE5"/>
    <w:rsid w:val="004E7E06"/>
    <w:rsid w:val="004F01A0"/>
    <w:rsid w:val="004F0202"/>
    <w:rsid w:val="004F02D3"/>
    <w:rsid w:val="004F079D"/>
    <w:rsid w:val="004F0827"/>
    <w:rsid w:val="004F0A37"/>
    <w:rsid w:val="004F0BBA"/>
    <w:rsid w:val="004F0D27"/>
    <w:rsid w:val="004F0D6D"/>
    <w:rsid w:val="004F0E7F"/>
    <w:rsid w:val="004F12E5"/>
    <w:rsid w:val="004F1511"/>
    <w:rsid w:val="004F1CDD"/>
    <w:rsid w:val="004F1DB8"/>
    <w:rsid w:val="004F1EF7"/>
    <w:rsid w:val="004F1F24"/>
    <w:rsid w:val="004F1F53"/>
    <w:rsid w:val="004F2103"/>
    <w:rsid w:val="004F215C"/>
    <w:rsid w:val="004F249B"/>
    <w:rsid w:val="004F2F56"/>
    <w:rsid w:val="004F318D"/>
    <w:rsid w:val="004F32F5"/>
    <w:rsid w:val="004F3597"/>
    <w:rsid w:val="004F367A"/>
    <w:rsid w:val="004F36D3"/>
    <w:rsid w:val="004F3953"/>
    <w:rsid w:val="004F3ED4"/>
    <w:rsid w:val="004F41A3"/>
    <w:rsid w:val="004F44AF"/>
    <w:rsid w:val="004F4684"/>
    <w:rsid w:val="004F48C3"/>
    <w:rsid w:val="004F4D37"/>
    <w:rsid w:val="004F54BE"/>
    <w:rsid w:val="004F58BD"/>
    <w:rsid w:val="004F5C22"/>
    <w:rsid w:val="004F615E"/>
    <w:rsid w:val="004F639C"/>
    <w:rsid w:val="004F6511"/>
    <w:rsid w:val="004F65BA"/>
    <w:rsid w:val="004F6A08"/>
    <w:rsid w:val="004F6A2C"/>
    <w:rsid w:val="004F6AEE"/>
    <w:rsid w:val="004F6B0C"/>
    <w:rsid w:val="004F6BFE"/>
    <w:rsid w:val="004F6E02"/>
    <w:rsid w:val="004F7833"/>
    <w:rsid w:val="004F7B5B"/>
    <w:rsid w:val="004F7C43"/>
    <w:rsid w:val="004F7E67"/>
    <w:rsid w:val="0050016A"/>
    <w:rsid w:val="005002A9"/>
    <w:rsid w:val="0050090A"/>
    <w:rsid w:val="00500AD1"/>
    <w:rsid w:val="00500B6C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4EE"/>
    <w:rsid w:val="00502854"/>
    <w:rsid w:val="00502D2D"/>
    <w:rsid w:val="00502FB0"/>
    <w:rsid w:val="005030EE"/>
    <w:rsid w:val="00503346"/>
    <w:rsid w:val="00503351"/>
    <w:rsid w:val="005033A8"/>
    <w:rsid w:val="00503400"/>
    <w:rsid w:val="00503583"/>
    <w:rsid w:val="0050379F"/>
    <w:rsid w:val="00503858"/>
    <w:rsid w:val="005038F0"/>
    <w:rsid w:val="005039EB"/>
    <w:rsid w:val="00503CC0"/>
    <w:rsid w:val="00503CE3"/>
    <w:rsid w:val="00504153"/>
    <w:rsid w:val="0050436F"/>
    <w:rsid w:val="005048A1"/>
    <w:rsid w:val="00504CD1"/>
    <w:rsid w:val="00504D67"/>
    <w:rsid w:val="00504EF1"/>
    <w:rsid w:val="00505235"/>
    <w:rsid w:val="005052F4"/>
    <w:rsid w:val="0050536B"/>
    <w:rsid w:val="005055B1"/>
    <w:rsid w:val="0050609E"/>
    <w:rsid w:val="005060D5"/>
    <w:rsid w:val="00506525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BF4"/>
    <w:rsid w:val="00507E52"/>
    <w:rsid w:val="00507FEF"/>
    <w:rsid w:val="005102EF"/>
    <w:rsid w:val="00510579"/>
    <w:rsid w:val="00510879"/>
    <w:rsid w:val="0051099C"/>
    <w:rsid w:val="00510C39"/>
    <w:rsid w:val="00510E30"/>
    <w:rsid w:val="005112A6"/>
    <w:rsid w:val="005113D9"/>
    <w:rsid w:val="00511C2F"/>
    <w:rsid w:val="00511C41"/>
    <w:rsid w:val="00511E5A"/>
    <w:rsid w:val="005121D9"/>
    <w:rsid w:val="005122DB"/>
    <w:rsid w:val="00512689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2D"/>
    <w:rsid w:val="00514254"/>
    <w:rsid w:val="00514528"/>
    <w:rsid w:val="005145D4"/>
    <w:rsid w:val="00514D19"/>
    <w:rsid w:val="00514D8C"/>
    <w:rsid w:val="00514FDD"/>
    <w:rsid w:val="0051555D"/>
    <w:rsid w:val="00515A27"/>
    <w:rsid w:val="00515C1F"/>
    <w:rsid w:val="00515F67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F4B"/>
    <w:rsid w:val="00520565"/>
    <w:rsid w:val="00520C33"/>
    <w:rsid w:val="00520CA6"/>
    <w:rsid w:val="00520D15"/>
    <w:rsid w:val="00521103"/>
    <w:rsid w:val="00521126"/>
    <w:rsid w:val="0052116F"/>
    <w:rsid w:val="005211D5"/>
    <w:rsid w:val="005211EC"/>
    <w:rsid w:val="00521463"/>
    <w:rsid w:val="0052176C"/>
    <w:rsid w:val="00521922"/>
    <w:rsid w:val="00521B2A"/>
    <w:rsid w:val="00521BBB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25"/>
    <w:rsid w:val="005242BB"/>
    <w:rsid w:val="0052437A"/>
    <w:rsid w:val="005243A2"/>
    <w:rsid w:val="00524427"/>
    <w:rsid w:val="0052483A"/>
    <w:rsid w:val="00524941"/>
    <w:rsid w:val="00524C19"/>
    <w:rsid w:val="00524C76"/>
    <w:rsid w:val="005250AB"/>
    <w:rsid w:val="00525874"/>
    <w:rsid w:val="005258F4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639"/>
    <w:rsid w:val="005277F2"/>
    <w:rsid w:val="005278AA"/>
    <w:rsid w:val="0052798E"/>
    <w:rsid w:val="00527B26"/>
    <w:rsid w:val="00527B7C"/>
    <w:rsid w:val="00527BF5"/>
    <w:rsid w:val="00527FDD"/>
    <w:rsid w:val="0053006A"/>
    <w:rsid w:val="00530721"/>
    <w:rsid w:val="00531216"/>
    <w:rsid w:val="0053130F"/>
    <w:rsid w:val="005313E8"/>
    <w:rsid w:val="00531801"/>
    <w:rsid w:val="0053182D"/>
    <w:rsid w:val="00531AD5"/>
    <w:rsid w:val="00531D4C"/>
    <w:rsid w:val="00531DFA"/>
    <w:rsid w:val="0053241F"/>
    <w:rsid w:val="00532B9C"/>
    <w:rsid w:val="00532D54"/>
    <w:rsid w:val="00532F1B"/>
    <w:rsid w:val="00533214"/>
    <w:rsid w:val="005332C9"/>
    <w:rsid w:val="005332DD"/>
    <w:rsid w:val="00533307"/>
    <w:rsid w:val="0053366B"/>
    <w:rsid w:val="00533883"/>
    <w:rsid w:val="00533B4C"/>
    <w:rsid w:val="00533C94"/>
    <w:rsid w:val="00533D6D"/>
    <w:rsid w:val="00534135"/>
    <w:rsid w:val="005342F5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F"/>
    <w:rsid w:val="0053626F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8DA"/>
    <w:rsid w:val="00537E19"/>
    <w:rsid w:val="005400CD"/>
    <w:rsid w:val="0054011B"/>
    <w:rsid w:val="00540180"/>
    <w:rsid w:val="005401CE"/>
    <w:rsid w:val="0054021D"/>
    <w:rsid w:val="00540521"/>
    <w:rsid w:val="005405F6"/>
    <w:rsid w:val="005406CC"/>
    <w:rsid w:val="005409E0"/>
    <w:rsid w:val="00540B21"/>
    <w:rsid w:val="0054101F"/>
    <w:rsid w:val="005415BA"/>
    <w:rsid w:val="0054160C"/>
    <w:rsid w:val="00541DC6"/>
    <w:rsid w:val="005420C1"/>
    <w:rsid w:val="0054249D"/>
    <w:rsid w:val="005425D7"/>
    <w:rsid w:val="005425FF"/>
    <w:rsid w:val="0054266E"/>
    <w:rsid w:val="005426FF"/>
    <w:rsid w:val="00543074"/>
    <w:rsid w:val="00543203"/>
    <w:rsid w:val="0054338F"/>
    <w:rsid w:val="0054350C"/>
    <w:rsid w:val="0054361B"/>
    <w:rsid w:val="00543D09"/>
    <w:rsid w:val="00543DD5"/>
    <w:rsid w:val="00543E59"/>
    <w:rsid w:val="00543FDD"/>
    <w:rsid w:val="005441A3"/>
    <w:rsid w:val="0054422F"/>
    <w:rsid w:val="00544324"/>
    <w:rsid w:val="00544DB3"/>
    <w:rsid w:val="00544F85"/>
    <w:rsid w:val="005453FD"/>
    <w:rsid w:val="005459A4"/>
    <w:rsid w:val="00545FD5"/>
    <w:rsid w:val="0054607F"/>
    <w:rsid w:val="00546196"/>
    <w:rsid w:val="005462A1"/>
    <w:rsid w:val="0054645A"/>
    <w:rsid w:val="0054665C"/>
    <w:rsid w:val="0054673E"/>
    <w:rsid w:val="0054682A"/>
    <w:rsid w:val="00546982"/>
    <w:rsid w:val="00546A9B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477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F77"/>
    <w:rsid w:val="00552F9A"/>
    <w:rsid w:val="005531CA"/>
    <w:rsid w:val="005531D6"/>
    <w:rsid w:val="0055332B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9B4"/>
    <w:rsid w:val="00554D7C"/>
    <w:rsid w:val="00554DD5"/>
    <w:rsid w:val="005550CC"/>
    <w:rsid w:val="00555121"/>
    <w:rsid w:val="005551ED"/>
    <w:rsid w:val="005555C7"/>
    <w:rsid w:val="005555D5"/>
    <w:rsid w:val="005556AA"/>
    <w:rsid w:val="00555A3E"/>
    <w:rsid w:val="00555AC0"/>
    <w:rsid w:val="00555C65"/>
    <w:rsid w:val="00555D4A"/>
    <w:rsid w:val="00555EA1"/>
    <w:rsid w:val="005560A4"/>
    <w:rsid w:val="00556579"/>
    <w:rsid w:val="005567D0"/>
    <w:rsid w:val="005569C6"/>
    <w:rsid w:val="00556A7B"/>
    <w:rsid w:val="00556B16"/>
    <w:rsid w:val="00556B4B"/>
    <w:rsid w:val="00556C8F"/>
    <w:rsid w:val="00556EAD"/>
    <w:rsid w:val="00556FA7"/>
    <w:rsid w:val="0055705E"/>
    <w:rsid w:val="005574FA"/>
    <w:rsid w:val="0055753F"/>
    <w:rsid w:val="005577BA"/>
    <w:rsid w:val="005579F5"/>
    <w:rsid w:val="00557A45"/>
    <w:rsid w:val="00557AA6"/>
    <w:rsid w:val="005601B5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1F05"/>
    <w:rsid w:val="0056235F"/>
    <w:rsid w:val="00562550"/>
    <w:rsid w:val="00562648"/>
    <w:rsid w:val="00562993"/>
    <w:rsid w:val="00562C1F"/>
    <w:rsid w:val="00562DCF"/>
    <w:rsid w:val="005630A3"/>
    <w:rsid w:val="00563170"/>
    <w:rsid w:val="005635C5"/>
    <w:rsid w:val="005637D5"/>
    <w:rsid w:val="00563FD1"/>
    <w:rsid w:val="005641D9"/>
    <w:rsid w:val="005642F5"/>
    <w:rsid w:val="0056451B"/>
    <w:rsid w:val="00564715"/>
    <w:rsid w:val="00564828"/>
    <w:rsid w:val="005649D0"/>
    <w:rsid w:val="00564C16"/>
    <w:rsid w:val="00565398"/>
    <w:rsid w:val="00565A3D"/>
    <w:rsid w:val="00565B68"/>
    <w:rsid w:val="00565B7C"/>
    <w:rsid w:val="00566099"/>
    <w:rsid w:val="005662C6"/>
    <w:rsid w:val="005665B7"/>
    <w:rsid w:val="00566623"/>
    <w:rsid w:val="00566754"/>
    <w:rsid w:val="0056676E"/>
    <w:rsid w:val="0056681B"/>
    <w:rsid w:val="00566825"/>
    <w:rsid w:val="00566891"/>
    <w:rsid w:val="00566C4A"/>
    <w:rsid w:val="00566F95"/>
    <w:rsid w:val="00567070"/>
    <w:rsid w:val="0056718A"/>
    <w:rsid w:val="00567455"/>
    <w:rsid w:val="005675A1"/>
    <w:rsid w:val="005677F7"/>
    <w:rsid w:val="00567891"/>
    <w:rsid w:val="00567899"/>
    <w:rsid w:val="0056795E"/>
    <w:rsid w:val="00567BAB"/>
    <w:rsid w:val="00567C31"/>
    <w:rsid w:val="00570508"/>
    <w:rsid w:val="00570518"/>
    <w:rsid w:val="005709F7"/>
    <w:rsid w:val="00570EC4"/>
    <w:rsid w:val="00571181"/>
    <w:rsid w:val="00571185"/>
    <w:rsid w:val="00571422"/>
    <w:rsid w:val="00571773"/>
    <w:rsid w:val="00571AA7"/>
    <w:rsid w:val="00571D21"/>
    <w:rsid w:val="00571E0E"/>
    <w:rsid w:val="00571F7C"/>
    <w:rsid w:val="005723A6"/>
    <w:rsid w:val="005723AC"/>
    <w:rsid w:val="0057278D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3A"/>
    <w:rsid w:val="00575319"/>
    <w:rsid w:val="00575376"/>
    <w:rsid w:val="00575522"/>
    <w:rsid w:val="005755D9"/>
    <w:rsid w:val="005758BB"/>
    <w:rsid w:val="00575953"/>
    <w:rsid w:val="00575D8C"/>
    <w:rsid w:val="00575DE2"/>
    <w:rsid w:val="00575E0E"/>
    <w:rsid w:val="00575F7F"/>
    <w:rsid w:val="0057679C"/>
    <w:rsid w:val="00576AD2"/>
    <w:rsid w:val="00576CE3"/>
    <w:rsid w:val="00576D91"/>
    <w:rsid w:val="00576E2D"/>
    <w:rsid w:val="005770AF"/>
    <w:rsid w:val="005774CE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8E9"/>
    <w:rsid w:val="00580DAE"/>
    <w:rsid w:val="0058139A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66C8"/>
    <w:rsid w:val="0058677E"/>
    <w:rsid w:val="005868AB"/>
    <w:rsid w:val="00586B14"/>
    <w:rsid w:val="00586B74"/>
    <w:rsid w:val="00586CC3"/>
    <w:rsid w:val="005870A6"/>
    <w:rsid w:val="00587237"/>
    <w:rsid w:val="0058727D"/>
    <w:rsid w:val="005873C5"/>
    <w:rsid w:val="005879FB"/>
    <w:rsid w:val="0059003C"/>
    <w:rsid w:val="005902BC"/>
    <w:rsid w:val="00590365"/>
    <w:rsid w:val="00590615"/>
    <w:rsid w:val="00590616"/>
    <w:rsid w:val="00590724"/>
    <w:rsid w:val="00590E37"/>
    <w:rsid w:val="00590FD7"/>
    <w:rsid w:val="00591118"/>
    <w:rsid w:val="00591188"/>
    <w:rsid w:val="0059149D"/>
    <w:rsid w:val="0059192D"/>
    <w:rsid w:val="00591E4D"/>
    <w:rsid w:val="00591E5F"/>
    <w:rsid w:val="00592174"/>
    <w:rsid w:val="00592248"/>
    <w:rsid w:val="0059285C"/>
    <w:rsid w:val="00592A26"/>
    <w:rsid w:val="00592B4C"/>
    <w:rsid w:val="00592FCB"/>
    <w:rsid w:val="0059358B"/>
    <w:rsid w:val="005936FC"/>
    <w:rsid w:val="00593702"/>
    <w:rsid w:val="00593D87"/>
    <w:rsid w:val="00593DF1"/>
    <w:rsid w:val="00593E33"/>
    <w:rsid w:val="00593EC1"/>
    <w:rsid w:val="00593F4E"/>
    <w:rsid w:val="005940EC"/>
    <w:rsid w:val="00594AF9"/>
    <w:rsid w:val="005951C0"/>
    <w:rsid w:val="00595A98"/>
    <w:rsid w:val="00595FF0"/>
    <w:rsid w:val="0059616F"/>
    <w:rsid w:val="005963EE"/>
    <w:rsid w:val="00596414"/>
    <w:rsid w:val="0059643C"/>
    <w:rsid w:val="005967E7"/>
    <w:rsid w:val="00596AE2"/>
    <w:rsid w:val="00596C6C"/>
    <w:rsid w:val="00596ECB"/>
    <w:rsid w:val="0059706B"/>
    <w:rsid w:val="00597090"/>
    <w:rsid w:val="0059738E"/>
    <w:rsid w:val="00597457"/>
    <w:rsid w:val="005974C0"/>
    <w:rsid w:val="00597774"/>
    <w:rsid w:val="00597830"/>
    <w:rsid w:val="00597A1A"/>
    <w:rsid w:val="00597A90"/>
    <w:rsid w:val="00597EDA"/>
    <w:rsid w:val="005A0072"/>
    <w:rsid w:val="005A0ACC"/>
    <w:rsid w:val="005A0BB4"/>
    <w:rsid w:val="005A0DE2"/>
    <w:rsid w:val="005A0F8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C4"/>
    <w:rsid w:val="005A2C9A"/>
    <w:rsid w:val="005A2DD1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C2C"/>
    <w:rsid w:val="005A4DC3"/>
    <w:rsid w:val="005A5570"/>
    <w:rsid w:val="005A585A"/>
    <w:rsid w:val="005A587B"/>
    <w:rsid w:val="005A59B6"/>
    <w:rsid w:val="005A59B9"/>
    <w:rsid w:val="005A5B34"/>
    <w:rsid w:val="005A6125"/>
    <w:rsid w:val="005A6161"/>
    <w:rsid w:val="005A633A"/>
    <w:rsid w:val="005A64E0"/>
    <w:rsid w:val="005A6731"/>
    <w:rsid w:val="005A677E"/>
    <w:rsid w:val="005A6846"/>
    <w:rsid w:val="005A6BB2"/>
    <w:rsid w:val="005A70E5"/>
    <w:rsid w:val="005A71A5"/>
    <w:rsid w:val="005A791C"/>
    <w:rsid w:val="005A7A0A"/>
    <w:rsid w:val="005A7BFC"/>
    <w:rsid w:val="005A7F2F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2333"/>
    <w:rsid w:val="005B2406"/>
    <w:rsid w:val="005B2888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E14"/>
    <w:rsid w:val="005B51A7"/>
    <w:rsid w:val="005B5261"/>
    <w:rsid w:val="005B53B4"/>
    <w:rsid w:val="005B553A"/>
    <w:rsid w:val="005B57E0"/>
    <w:rsid w:val="005B5938"/>
    <w:rsid w:val="005B5DF3"/>
    <w:rsid w:val="005B5F1B"/>
    <w:rsid w:val="005B5FAC"/>
    <w:rsid w:val="005B6069"/>
    <w:rsid w:val="005B6105"/>
    <w:rsid w:val="005B69E9"/>
    <w:rsid w:val="005B6BB9"/>
    <w:rsid w:val="005B6FA5"/>
    <w:rsid w:val="005B7015"/>
    <w:rsid w:val="005B7140"/>
    <w:rsid w:val="005B76A7"/>
    <w:rsid w:val="005B7DBE"/>
    <w:rsid w:val="005B7E06"/>
    <w:rsid w:val="005B7F58"/>
    <w:rsid w:val="005C001C"/>
    <w:rsid w:val="005C02B4"/>
    <w:rsid w:val="005C04B1"/>
    <w:rsid w:val="005C0516"/>
    <w:rsid w:val="005C0B73"/>
    <w:rsid w:val="005C0BA4"/>
    <w:rsid w:val="005C0C94"/>
    <w:rsid w:val="005C0E85"/>
    <w:rsid w:val="005C0EDA"/>
    <w:rsid w:val="005C0F12"/>
    <w:rsid w:val="005C1247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551"/>
    <w:rsid w:val="005C2A6C"/>
    <w:rsid w:val="005C2D4B"/>
    <w:rsid w:val="005C2F3A"/>
    <w:rsid w:val="005C2F84"/>
    <w:rsid w:val="005C306E"/>
    <w:rsid w:val="005C3117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18A"/>
    <w:rsid w:val="005C4776"/>
    <w:rsid w:val="005C488E"/>
    <w:rsid w:val="005C4A8E"/>
    <w:rsid w:val="005C4CDF"/>
    <w:rsid w:val="005C51EB"/>
    <w:rsid w:val="005C52BB"/>
    <w:rsid w:val="005C532A"/>
    <w:rsid w:val="005C5347"/>
    <w:rsid w:val="005C5453"/>
    <w:rsid w:val="005C5497"/>
    <w:rsid w:val="005C571F"/>
    <w:rsid w:val="005C5730"/>
    <w:rsid w:val="005C577D"/>
    <w:rsid w:val="005C58DD"/>
    <w:rsid w:val="005C5952"/>
    <w:rsid w:val="005C5A3A"/>
    <w:rsid w:val="005C6244"/>
    <w:rsid w:val="005C662A"/>
    <w:rsid w:val="005C67C4"/>
    <w:rsid w:val="005C6AE2"/>
    <w:rsid w:val="005C6D17"/>
    <w:rsid w:val="005C6EAB"/>
    <w:rsid w:val="005C6ECC"/>
    <w:rsid w:val="005C6EDB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2"/>
    <w:rsid w:val="005D196D"/>
    <w:rsid w:val="005D19D4"/>
    <w:rsid w:val="005D1CEA"/>
    <w:rsid w:val="005D204B"/>
    <w:rsid w:val="005D207F"/>
    <w:rsid w:val="005D2650"/>
    <w:rsid w:val="005D27C2"/>
    <w:rsid w:val="005D28AC"/>
    <w:rsid w:val="005D2AE1"/>
    <w:rsid w:val="005D3040"/>
    <w:rsid w:val="005D35BB"/>
    <w:rsid w:val="005D3DF7"/>
    <w:rsid w:val="005D3FBC"/>
    <w:rsid w:val="005D403E"/>
    <w:rsid w:val="005D4497"/>
    <w:rsid w:val="005D453F"/>
    <w:rsid w:val="005D49CA"/>
    <w:rsid w:val="005D49E0"/>
    <w:rsid w:val="005D4D40"/>
    <w:rsid w:val="005D50D8"/>
    <w:rsid w:val="005D5133"/>
    <w:rsid w:val="005D52ED"/>
    <w:rsid w:val="005D541C"/>
    <w:rsid w:val="005D553B"/>
    <w:rsid w:val="005D5715"/>
    <w:rsid w:val="005D5B16"/>
    <w:rsid w:val="005D5C0F"/>
    <w:rsid w:val="005D5FF1"/>
    <w:rsid w:val="005D6267"/>
    <w:rsid w:val="005D66E2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793"/>
    <w:rsid w:val="005D7C42"/>
    <w:rsid w:val="005D7E95"/>
    <w:rsid w:val="005D7FD9"/>
    <w:rsid w:val="005E02F9"/>
    <w:rsid w:val="005E081A"/>
    <w:rsid w:val="005E0D3F"/>
    <w:rsid w:val="005E1274"/>
    <w:rsid w:val="005E13E0"/>
    <w:rsid w:val="005E1967"/>
    <w:rsid w:val="005E220F"/>
    <w:rsid w:val="005E2840"/>
    <w:rsid w:val="005E2925"/>
    <w:rsid w:val="005E2969"/>
    <w:rsid w:val="005E2A1E"/>
    <w:rsid w:val="005E2A4D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40AA"/>
    <w:rsid w:val="005E40BA"/>
    <w:rsid w:val="005E42E4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D68"/>
    <w:rsid w:val="005E7E5B"/>
    <w:rsid w:val="005E7F9A"/>
    <w:rsid w:val="005F0121"/>
    <w:rsid w:val="005F01EC"/>
    <w:rsid w:val="005F02FD"/>
    <w:rsid w:val="005F0583"/>
    <w:rsid w:val="005F0903"/>
    <w:rsid w:val="005F092A"/>
    <w:rsid w:val="005F0989"/>
    <w:rsid w:val="005F0A46"/>
    <w:rsid w:val="005F0C4C"/>
    <w:rsid w:val="005F0D2B"/>
    <w:rsid w:val="005F1258"/>
    <w:rsid w:val="005F136B"/>
    <w:rsid w:val="005F1513"/>
    <w:rsid w:val="005F15A5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EE9"/>
    <w:rsid w:val="005F3065"/>
    <w:rsid w:val="005F3117"/>
    <w:rsid w:val="005F34EB"/>
    <w:rsid w:val="005F3510"/>
    <w:rsid w:val="005F3519"/>
    <w:rsid w:val="005F3535"/>
    <w:rsid w:val="005F3B68"/>
    <w:rsid w:val="005F3D51"/>
    <w:rsid w:val="005F3E93"/>
    <w:rsid w:val="005F3EE9"/>
    <w:rsid w:val="005F3F3C"/>
    <w:rsid w:val="005F4853"/>
    <w:rsid w:val="005F4BD0"/>
    <w:rsid w:val="005F4F13"/>
    <w:rsid w:val="005F4F99"/>
    <w:rsid w:val="005F545D"/>
    <w:rsid w:val="005F56F5"/>
    <w:rsid w:val="005F59EE"/>
    <w:rsid w:val="005F5A20"/>
    <w:rsid w:val="005F64AB"/>
    <w:rsid w:val="005F68CD"/>
    <w:rsid w:val="005F69DB"/>
    <w:rsid w:val="005F6B5E"/>
    <w:rsid w:val="005F6C00"/>
    <w:rsid w:val="005F6C02"/>
    <w:rsid w:val="005F6E85"/>
    <w:rsid w:val="005F7262"/>
    <w:rsid w:val="005F7544"/>
    <w:rsid w:val="005F763F"/>
    <w:rsid w:val="005F78D3"/>
    <w:rsid w:val="005F7D28"/>
    <w:rsid w:val="005F7E92"/>
    <w:rsid w:val="005F7F6E"/>
    <w:rsid w:val="00600470"/>
    <w:rsid w:val="00600824"/>
    <w:rsid w:val="00600F18"/>
    <w:rsid w:val="0060118F"/>
    <w:rsid w:val="0060191C"/>
    <w:rsid w:val="00601BFA"/>
    <w:rsid w:val="00601C02"/>
    <w:rsid w:val="00601CC4"/>
    <w:rsid w:val="00601CDB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1A7"/>
    <w:rsid w:val="006064F9"/>
    <w:rsid w:val="006066D1"/>
    <w:rsid w:val="00606737"/>
    <w:rsid w:val="0060683F"/>
    <w:rsid w:val="0060684A"/>
    <w:rsid w:val="00606853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1211"/>
    <w:rsid w:val="0061124B"/>
    <w:rsid w:val="00611690"/>
    <w:rsid w:val="00611775"/>
    <w:rsid w:val="006118C4"/>
    <w:rsid w:val="0061194B"/>
    <w:rsid w:val="006119B4"/>
    <w:rsid w:val="00611FF3"/>
    <w:rsid w:val="0061235C"/>
    <w:rsid w:val="00612526"/>
    <w:rsid w:val="00612696"/>
    <w:rsid w:val="006129A3"/>
    <w:rsid w:val="006129BE"/>
    <w:rsid w:val="00612B78"/>
    <w:rsid w:val="00612FD7"/>
    <w:rsid w:val="006130C1"/>
    <w:rsid w:val="00613394"/>
    <w:rsid w:val="00613428"/>
    <w:rsid w:val="0061379B"/>
    <w:rsid w:val="0061391E"/>
    <w:rsid w:val="0061395A"/>
    <w:rsid w:val="00613D1D"/>
    <w:rsid w:val="00613ECE"/>
    <w:rsid w:val="0061418A"/>
    <w:rsid w:val="00614210"/>
    <w:rsid w:val="006149D8"/>
    <w:rsid w:val="00614AE8"/>
    <w:rsid w:val="00614C58"/>
    <w:rsid w:val="00614D06"/>
    <w:rsid w:val="0061507B"/>
    <w:rsid w:val="00615165"/>
    <w:rsid w:val="006152AF"/>
    <w:rsid w:val="0061539D"/>
    <w:rsid w:val="0061576F"/>
    <w:rsid w:val="0061583B"/>
    <w:rsid w:val="00615B18"/>
    <w:rsid w:val="00615CBE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31F0"/>
    <w:rsid w:val="00623384"/>
    <w:rsid w:val="00623A35"/>
    <w:rsid w:val="00623C24"/>
    <w:rsid w:val="006241FE"/>
    <w:rsid w:val="00624211"/>
    <w:rsid w:val="0062427E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DDA"/>
    <w:rsid w:val="00625F2E"/>
    <w:rsid w:val="00626100"/>
    <w:rsid w:val="00626476"/>
    <w:rsid w:val="006264C2"/>
    <w:rsid w:val="006264E1"/>
    <w:rsid w:val="006266B0"/>
    <w:rsid w:val="006266BB"/>
    <w:rsid w:val="00626931"/>
    <w:rsid w:val="006269A0"/>
    <w:rsid w:val="006269F6"/>
    <w:rsid w:val="00626E1D"/>
    <w:rsid w:val="006270D2"/>
    <w:rsid w:val="00627115"/>
    <w:rsid w:val="006276F6"/>
    <w:rsid w:val="00627887"/>
    <w:rsid w:val="00627ECD"/>
    <w:rsid w:val="00627EEA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10BB"/>
    <w:rsid w:val="006310D8"/>
    <w:rsid w:val="006312DA"/>
    <w:rsid w:val="0063143E"/>
    <w:rsid w:val="00631533"/>
    <w:rsid w:val="0063166A"/>
    <w:rsid w:val="00631782"/>
    <w:rsid w:val="00631C8A"/>
    <w:rsid w:val="00631CBC"/>
    <w:rsid w:val="00631CD4"/>
    <w:rsid w:val="006321AA"/>
    <w:rsid w:val="006327AF"/>
    <w:rsid w:val="00632934"/>
    <w:rsid w:val="006329B7"/>
    <w:rsid w:val="00632FD7"/>
    <w:rsid w:val="00632FFC"/>
    <w:rsid w:val="00632FFF"/>
    <w:rsid w:val="00633253"/>
    <w:rsid w:val="006333E5"/>
    <w:rsid w:val="00633472"/>
    <w:rsid w:val="006336C6"/>
    <w:rsid w:val="00633D3B"/>
    <w:rsid w:val="00633EC8"/>
    <w:rsid w:val="00634202"/>
    <w:rsid w:val="006342BB"/>
    <w:rsid w:val="006343E4"/>
    <w:rsid w:val="006349FA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6E63"/>
    <w:rsid w:val="0063733D"/>
    <w:rsid w:val="0063742B"/>
    <w:rsid w:val="00637663"/>
    <w:rsid w:val="00637687"/>
    <w:rsid w:val="006377A4"/>
    <w:rsid w:val="00637886"/>
    <w:rsid w:val="006378A2"/>
    <w:rsid w:val="00637BBC"/>
    <w:rsid w:val="00637D66"/>
    <w:rsid w:val="00637E6E"/>
    <w:rsid w:val="006402BD"/>
    <w:rsid w:val="00640314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B45"/>
    <w:rsid w:val="006430B0"/>
    <w:rsid w:val="006430E4"/>
    <w:rsid w:val="0064315F"/>
    <w:rsid w:val="00643279"/>
    <w:rsid w:val="00643299"/>
    <w:rsid w:val="00643446"/>
    <w:rsid w:val="006436D6"/>
    <w:rsid w:val="0064371D"/>
    <w:rsid w:val="006439BA"/>
    <w:rsid w:val="00643AD5"/>
    <w:rsid w:val="00643CA4"/>
    <w:rsid w:val="00644029"/>
    <w:rsid w:val="00644509"/>
    <w:rsid w:val="00644641"/>
    <w:rsid w:val="006447CF"/>
    <w:rsid w:val="00645279"/>
    <w:rsid w:val="006454EB"/>
    <w:rsid w:val="00645862"/>
    <w:rsid w:val="006458D8"/>
    <w:rsid w:val="00645941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745C"/>
    <w:rsid w:val="00647C07"/>
    <w:rsid w:val="00647C3B"/>
    <w:rsid w:val="00647E75"/>
    <w:rsid w:val="006501F3"/>
    <w:rsid w:val="0065066B"/>
    <w:rsid w:val="0065097D"/>
    <w:rsid w:val="00650AC3"/>
    <w:rsid w:val="00650D06"/>
    <w:rsid w:val="00650F99"/>
    <w:rsid w:val="006518F1"/>
    <w:rsid w:val="00651AF0"/>
    <w:rsid w:val="00651DEE"/>
    <w:rsid w:val="00651EC1"/>
    <w:rsid w:val="0065221D"/>
    <w:rsid w:val="006527D8"/>
    <w:rsid w:val="00652887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332"/>
    <w:rsid w:val="00656785"/>
    <w:rsid w:val="00656A1C"/>
    <w:rsid w:val="00656A5B"/>
    <w:rsid w:val="00656B31"/>
    <w:rsid w:val="00656EA8"/>
    <w:rsid w:val="0065777B"/>
    <w:rsid w:val="00657C95"/>
    <w:rsid w:val="0066004F"/>
    <w:rsid w:val="0066021A"/>
    <w:rsid w:val="00660233"/>
    <w:rsid w:val="006603DC"/>
    <w:rsid w:val="00660439"/>
    <w:rsid w:val="00660450"/>
    <w:rsid w:val="006604F1"/>
    <w:rsid w:val="0066053B"/>
    <w:rsid w:val="00660BD3"/>
    <w:rsid w:val="00661264"/>
    <w:rsid w:val="0066133B"/>
    <w:rsid w:val="006616DC"/>
    <w:rsid w:val="00661780"/>
    <w:rsid w:val="00661A12"/>
    <w:rsid w:val="00661A9D"/>
    <w:rsid w:val="00661AD5"/>
    <w:rsid w:val="00662259"/>
    <w:rsid w:val="006628C4"/>
    <w:rsid w:val="006629DE"/>
    <w:rsid w:val="00662ADE"/>
    <w:rsid w:val="00662CD6"/>
    <w:rsid w:val="006631B9"/>
    <w:rsid w:val="006631E4"/>
    <w:rsid w:val="00663221"/>
    <w:rsid w:val="0066328B"/>
    <w:rsid w:val="00663434"/>
    <w:rsid w:val="006635C1"/>
    <w:rsid w:val="00663A33"/>
    <w:rsid w:val="00663D7F"/>
    <w:rsid w:val="00663D90"/>
    <w:rsid w:val="00663FED"/>
    <w:rsid w:val="00664107"/>
    <w:rsid w:val="006642D3"/>
    <w:rsid w:val="0066452D"/>
    <w:rsid w:val="006646B4"/>
    <w:rsid w:val="0066470F"/>
    <w:rsid w:val="00664DEB"/>
    <w:rsid w:val="00665026"/>
    <w:rsid w:val="006652E3"/>
    <w:rsid w:val="00665807"/>
    <w:rsid w:val="00665846"/>
    <w:rsid w:val="00665F60"/>
    <w:rsid w:val="00666682"/>
    <w:rsid w:val="00666A21"/>
    <w:rsid w:val="00666A94"/>
    <w:rsid w:val="00666D9E"/>
    <w:rsid w:val="00666DC4"/>
    <w:rsid w:val="00666E2F"/>
    <w:rsid w:val="00666E6D"/>
    <w:rsid w:val="006673BA"/>
    <w:rsid w:val="006673C6"/>
    <w:rsid w:val="006673EB"/>
    <w:rsid w:val="00667580"/>
    <w:rsid w:val="00667B91"/>
    <w:rsid w:val="00667E30"/>
    <w:rsid w:val="00667EA7"/>
    <w:rsid w:val="00667F99"/>
    <w:rsid w:val="00670467"/>
    <w:rsid w:val="00670778"/>
    <w:rsid w:val="00670A19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905"/>
    <w:rsid w:val="0067492E"/>
    <w:rsid w:val="00674ABF"/>
    <w:rsid w:val="00674C34"/>
    <w:rsid w:val="00675143"/>
    <w:rsid w:val="00675529"/>
    <w:rsid w:val="00675577"/>
    <w:rsid w:val="00675649"/>
    <w:rsid w:val="00675938"/>
    <w:rsid w:val="006759E6"/>
    <w:rsid w:val="00675C08"/>
    <w:rsid w:val="00675CDA"/>
    <w:rsid w:val="00675D98"/>
    <w:rsid w:val="00676070"/>
    <w:rsid w:val="00676CFB"/>
    <w:rsid w:val="00676F20"/>
    <w:rsid w:val="0067700B"/>
    <w:rsid w:val="006772FD"/>
    <w:rsid w:val="00677474"/>
    <w:rsid w:val="00677638"/>
    <w:rsid w:val="006778A1"/>
    <w:rsid w:val="00677C35"/>
    <w:rsid w:val="00677E7D"/>
    <w:rsid w:val="00677FFD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544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864"/>
    <w:rsid w:val="00685867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3CA"/>
    <w:rsid w:val="006873F2"/>
    <w:rsid w:val="00687428"/>
    <w:rsid w:val="00687691"/>
    <w:rsid w:val="006877B5"/>
    <w:rsid w:val="00687A9A"/>
    <w:rsid w:val="00687E9E"/>
    <w:rsid w:val="0069042C"/>
    <w:rsid w:val="00690430"/>
    <w:rsid w:val="006904FA"/>
    <w:rsid w:val="006905B8"/>
    <w:rsid w:val="00690854"/>
    <w:rsid w:val="00690976"/>
    <w:rsid w:val="00690B01"/>
    <w:rsid w:val="00690B1E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583"/>
    <w:rsid w:val="006926FF"/>
    <w:rsid w:val="00692852"/>
    <w:rsid w:val="00692977"/>
    <w:rsid w:val="00692A6E"/>
    <w:rsid w:val="00693168"/>
    <w:rsid w:val="006932A2"/>
    <w:rsid w:val="00693839"/>
    <w:rsid w:val="006938CB"/>
    <w:rsid w:val="00693987"/>
    <w:rsid w:val="00693FB4"/>
    <w:rsid w:val="00694171"/>
    <w:rsid w:val="006941DC"/>
    <w:rsid w:val="006943AD"/>
    <w:rsid w:val="00694422"/>
    <w:rsid w:val="00694513"/>
    <w:rsid w:val="0069460E"/>
    <w:rsid w:val="0069468A"/>
    <w:rsid w:val="006946E8"/>
    <w:rsid w:val="006950BF"/>
    <w:rsid w:val="00695117"/>
    <w:rsid w:val="00695199"/>
    <w:rsid w:val="0069544B"/>
    <w:rsid w:val="006954D1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8EE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3F1"/>
    <w:rsid w:val="006A0528"/>
    <w:rsid w:val="006A0734"/>
    <w:rsid w:val="006A074F"/>
    <w:rsid w:val="006A0B1F"/>
    <w:rsid w:val="006A0C35"/>
    <w:rsid w:val="006A0DA7"/>
    <w:rsid w:val="006A0DF0"/>
    <w:rsid w:val="006A1085"/>
    <w:rsid w:val="006A137E"/>
    <w:rsid w:val="006A14C4"/>
    <w:rsid w:val="006A1853"/>
    <w:rsid w:val="006A1886"/>
    <w:rsid w:val="006A1A9B"/>
    <w:rsid w:val="006A1AAF"/>
    <w:rsid w:val="006A1C94"/>
    <w:rsid w:val="006A21B1"/>
    <w:rsid w:val="006A2229"/>
    <w:rsid w:val="006A24F6"/>
    <w:rsid w:val="006A25D2"/>
    <w:rsid w:val="006A2A50"/>
    <w:rsid w:val="006A2AEE"/>
    <w:rsid w:val="006A2D4F"/>
    <w:rsid w:val="006A2DA4"/>
    <w:rsid w:val="006A306E"/>
    <w:rsid w:val="006A3209"/>
    <w:rsid w:val="006A32F1"/>
    <w:rsid w:val="006A3782"/>
    <w:rsid w:val="006A39C8"/>
    <w:rsid w:val="006A3C9C"/>
    <w:rsid w:val="006A3CD1"/>
    <w:rsid w:val="006A3DBF"/>
    <w:rsid w:val="006A3FA5"/>
    <w:rsid w:val="006A4044"/>
    <w:rsid w:val="006A40E2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DDE"/>
    <w:rsid w:val="006A5E9D"/>
    <w:rsid w:val="006A6111"/>
    <w:rsid w:val="006A634D"/>
    <w:rsid w:val="006A6598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DBE"/>
    <w:rsid w:val="006A7DE3"/>
    <w:rsid w:val="006A7F33"/>
    <w:rsid w:val="006A7F84"/>
    <w:rsid w:val="006B0068"/>
    <w:rsid w:val="006B011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97F"/>
    <w:rsid w:val="006B198D"/>
    <w:rsid w:val="006B1E1C"/>
    <w:rsid w:val="006B20CA"/>
    <w:rsid w:val="006B2442"/>
    <w:rsid w:val="006B2497"/>
    <w:rsid w:val="006B2789"/>
    <w:rsid w:val="006B293A"/>
    <w:rsid w:val="006B2C99"/>
    <w:rsid w:val="006B2CD0"/>
    <w:rsid w:val="006B316A"/>
    <w:rsid w:val="006B3265"/>
    <w:rsid w:val="006B33E5"/>
    <w:rsid w:val="006B33EB"/>
    <w:rsid w:val="006B349A"/>
    <w:rsid w:val="006B3608"/>
    <w:rsid w:val="006B379D"/>
    <w:rsid w:val="006B3B04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7D"/>
    <w:rsid w:val="006B4DD3"/>
    <w:rsid w:val="006B4EAA"/>
    <w:rsid w:val="006B500C"/>
    <w:rsid w:val="006B5189"/>
    <w:rsid w:val="006B53F3"/>
    <w:rsid w:val="006B5658"/>
    <w:rsid w:val="006B572A"/>
    <w:rsid w:val="006B5A8D"/>
    <w:rsid w:val="006B5CF2"/>
    <w:rsid w:val="006B5D80"/>
    <w:rsid w:val="006B5F7E"/>
    <w:rsid w:val="006B61BA"/>
    <w:rsid w:val="006B6512"/>
    <w:rsid w:val="006B68BD"/>
    <w:rsid w:val="006B6EF2"/>
    <w:rsid w:val="006B7173"/>
    <w:rsid w:val="006B73A4"/>
    <w:rsid w:val="006B7A66"/>
    <w:rsid w:val="006C00AC"/>
    <w:rsid w:val="006C0264"/>
    <w:rsid w:val="006C037E"/>
    <w:rsid w:val="006C06B5"/>
    <w:rsid w:val="006C08C0"/>
    <w:rsid w:val="006C09DE"/>
    <w:rsid w:val="006C0DB1"/>
    <w:rsid w:val="006C1055"/>
    <w:rsid w:val="006C113C"/>
    <w:rsid w:val="006C143C"/>
    <w:rsid w:val="006C1488"/>
    <w:rsid w:val="006C14AC"/>
    <w:rsid w:val="006C1665"/>
    <w:rsid w:val="006C17A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4E8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B2"/>
    <w:rsid w:val="006C4CE8"/>
    <w:rsid w:val="006C4DE4"/>
    <w:rsid w:val="006C4FA4"/>
    <w:rsid w:val="006C50AB"/>
    <w:rsid w:val="006C5169"/>
    <w:rsid w:val="006C51DE"/>
    <w:rsid w:val="006C52CA"/>
    <w:rsid w:val="006C544E"/>
    <w:rsid w:val="006C5874"/>
    <w:rsid w:val="006C597A"/>
    <w:rsid w:val="006C59BD"/>
    <w:rsid w:val="006C59CF"/>
    <w:rsid w:val="006C5B30"/>
    <w:rsid w:val="006C633A"/>
    <w:rsid w:val="006C6552"/>
    <w:rsid w:val="006C67DC"/>
    <w:rsid w:val="006C6E19"/>
    <w:rsid w:val="006C7010"/>
    <w:rsid w:val="006C7665"/>
    <w:rsid w:val="006C777A"/>
    <w:rsid w:val="006C7D91"/>
    <w:rsid w:val="006C7FED"/>
    <w:rsid w:val="006D087D"/>
    <w:rsid w:val="006D08D9"/>
    <w:rsid w:val="006D0B28"/>
    <w:rsid w:val="006D0C85"/>
    <w:rsid w:val="006D101D"/>
    <w:rsid w:val="006D1303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BF0"/>
    <w:rsid w:val="006D2D03"/>
    <w:rsid w:val="006D2ED9"/>
    <w:rsid w:val="006D2F69"/>
    <w:rsid w:val="006D33F7"/>
    <w:rsid w:val="006D343F"/>
    <w:rsid w:val="006D3618"/>
    <w:rsid w:val="006D3699"/>
    <w:rsid w:val="006D387A"/>
    <w:rsid w:val="006D3DEC"/>
    <w:rsid w:val="006D3E29"/>
    <w:rsid w:val="006D3F9F"/>
    <w:rsid w:val="006D4052"/>
    <w:rsid w:val="006D4229"/>
    <w:rsid w:val="006D425B"/>
    <w:rsid w:val="006D439C"/>
    <w:rsid w:val="006D4562"/>
    <w:rsid w:val="006D46BA"/>
    <w:rsid w:val="006D4B1B"/>
    <w:rsid w:val="006D4C3D"/>
    <w:rsid w:val="006D4D5B"/>
    <w:rsid w:val="006D4D8E"/>
    <w:rsid w:val="006D4E24"/>
    <w:rsid w:val="006D54B2"/>
    <w:rsid w:val="006D56F0"/>
    <w:rsid w:val="006D594C"/>
    <w:rsid w:val="006D5A66"/>
    <w:rsid w:val="006D5B3F"/>
    <w:rsid w:val="006D5BB6"/>
    <w:rsid w:val="006D5CA2"/>
    <w:rsid w:val="006D6147"/>
    <w:rsid w:val="006D643A"/>
    <w:rsid w:val="006D6C95"/>
    <w:rsid w:val="006D6CAD"/>
    <w:rsid w:val="006D6E62"/>
    <w:rsid w:val="006D6F56"/>
    <w:rsid w:val="006D702E"/>
    <w:rsid w:val="006D777F"/>
    <w:rsid w:val="006D779D"/>
    <w:rsid w:val="006D77A8"/>
    <w:rsid w:val="006D7801"/>
    <w:rsid w:val="006D79BD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6A5"/>
    <w:rsid w:val="006E17AC"/>
    <w:rsid w:val="006E18EF"/>
    <w:rsid w:val="006E1B08"/>
    <w:rsid w:val="006E1BB5"/>
    <w:rsid w:val="006E24C6"/>
    <w:rsid w:val="006E2643"/>
    <w:rsid w:val="006E27B2"/>
    <w:rsid w:val="006E2C13"/>
    <w:rsid w:val="006E2D0C"/>
    <w:rsid w:val="006E2F86"/>
    <w:rsid w:val="006E2F8D"/>
    <w:rsid w:val="006E3109"/>
    <w:rsid w:val="006E328E"/>
    <w:rsid w:val="006E32F6"/>
    <w:rsid w:val="006E32FD"/>
    <w:rsid w:val="006E3318"/>
    <w:rsid w:val="006E3509"/>
    <w:rsid w:val="006E3A22"/>
    <w:rsid w:val="006E3B0A"/>
    <w:rsid w:val="006E3E3B"/>
    <w:rsid w:val="006E3E9F"/>
    <w:rsid w:val="006E40CB"/>
    <w:rsid w:val="006E4266"/>
    <w:rsid w:val="006E426C"/>
    <w:rsid w:val="006E45AE"/>
    <w:rsid w:val="006E4762"/>
    <w:rsid w:val="006E4B81"/>
    <w:rsid w:val="006E52F0"/>
    <w:rsid w:val="006E577A"/>
    <w:rsid w:val="006E57FC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EB2"/>
    <w:rsid w:val="006E7FB7"/>
    <w:rsid w:val="006F0280"/>
    <w:rsid w:val="006F0908"/>
    <w:rsid w:val="006F0B83"/>
    <w:rsid w:val="006F0D1F"/>
    <w:rsid w:val="006F115F"/>
    <w:rsid w:val="006F16F9"/>
    <w:rsid w:val="006F2462"/>
    <w:rsid w:val="006F26D1"/>
    <w:rsid w:val="006F27FC"/>
    <w:rsid w:val="006F287A"/>
    <w:rsid w:val="006F2D74"/>
    <w:rsid w:val="006F3109"/>
    <w:rsid w:val="006F31B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F28"/>
    <w:rsid w:val="006F4F96"/>
    <w:rsid w:val="006F50C6"/>
    <w:rsid w:val="006F542E"/>
    <w:rsid w:val="006F5AFA"/>
    <w:rsid w:val="006F5EE8"/>
    <w:rsid w:val="006F6090"/>
    <w:rsid w:val="006F6193"/>
    <w:rsid w:val="006F636F"/>
    <w:rsid w:val="006F6974"/>
    <w:rsid w:val="006F6A13"/>
    <w:rsid w:val="006F6BA9"/>
    <w:rsid w:val="006F6CB4"/>
    <w:rsid w:val="006F7263"/>
    <w:rsid w:val="006F733E"/>
    <w:rsid w:val="006F7602"/>
    <w:rsid w:val="006F77EA"/>
    <w:rsid w:val="006F7A9A"/>
    <w:rsid w:val="006F7DDB"/>
    <w:rsid w:val="006F7E06"/>
    <w:rsid w:val="006F7E19"/>
    <w:rsid w:val="0070008F"/>
    <w:rsid w:val="007006C9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BB0"/>
    <w:rsid w:val="00703C43"/>
    <w:rsid w:val="00703DEC"/>
    <w:rsid w:val="007041D5"/>
    <w:rsid w:val="00704544"/>
    <w:rsid w:val="007046E5"/>
    <w:rsid w:val="00704E4B"/>
    <w:rsid w:val="007051BB"/>
    <w:rsid w:val="00705283"/>
    <w:rsid w:val="00705585"/>
    <w:rsid w:val="0070571A"/>
    <w:rsid w:val="0070576D"/>
    <w:rsid w:val="00705956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100A"/>
    <w:rsid w:val="00711395"/>
    <w:rsid w:val="0071141C"/>
    <w:rsid w:val="0071144E"/>
    <w:rsid w:val="007115CA"/>
    <w:rsid w:val="00711AB8"/>
    <w:rsid w:val="00711ED8"/>
    <w:rsid w:val="00712507"/>
    <w:rsid w:val="00713AE3"/>
    <w:rsid w:val="0071488B"/>
    <w:rsid w:val="00714963"/>
    <w:rsid w:val="00714991"/>
    <w:rsid w:val="007149EE"/>
    <w:rsid w:val="00714D6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AAF"/>
    <w:rsid w:val="00716CC2"/>
    <w:rsid w:val="00716DB7"/>
    <w:rsid w:val="00716F9D"/>
    <w:rsid w:val="00717442"/>
    <w:rsid w:val="0071744C"/>
    <w:rsid w:val="00717524"/>
    <w:rsid w:val="0071759D"/>
    <w:rsid w:val="0071784A"/>
    <w:rsid w:val="007178D3"/>
    <w:rsid w:val="0072011F"/>
    <w:rsid w:val="007201EE"/>
    <w:rsid w:val="007203FA"/>
    <w:rsid w:val="00720501"/>
    <w:rsid w:val="00720609"/>
    <w:rsid w:val="0072079B"/>
    <w:rsid w:val="0072091D"/>
    <w:rsid w:val="00720CCE"/>
    <w:rsid w:val="00720D42"/>
    <w:rsid w:val="00721174"/>
    <w:rsid w:val="00721512"/>
    <w:rsid w:val="00721635"/>
    <w:rsid w:val="007216AA"/>
    <w:rsid w:val="00721C70"/>
    <w:rsid w:val="00721C89"/>
    <w:rsid w:val="00721DB1"/>
    <w:rsid w:val="00721DC7"/>
    <w:rsid w:val="00722184"/>
    <w:rsid w:val="007229D7"/>
    <w:rsid w:val="0072312C"/>
    <w:rsid w:val="007233E2"/>
    <w:rsid w:val="0072347D"/>
    <w:rsid w:val="00723CD0"/>
    <w:rsid w:val="00723ED0"/>
    <w:rsid w:val="0072401B"/>
    <w:rsid w:val="00724474"/>
    <w:rsid w:val="007247F3"/>
    <w:rsid w:val="0072487E"/>
    <w:rsid w:val="00724C6F"/>
    <w:rsid w:val="007250BF"/>
    <w:rsid w:val="007254E0"/>
    <w:rsid w:val="0072564B"/>
    <w:rsid w:val="00725926"/>
    <w:rsid w:val="00725A60"/>
    <w:rsid w:val="00725F3C"/>
    <w:rsid w:val="00726209"/>
    <w:rsid w:val="007265D1"/>
    <w:rsid w:val="0072687B"/>
    <w:rsid w:val="007269A0"/>
    <w:rsid w:val="00726C5B"/>
    <w:rsid w:val="00726D6E"/>
    <w:rsid w:val="00726EC8"/>
    <w:rsid w:val="00726ED6"/>
    <w:rsid w:val="0072736A"/>
    <w:rsid w:val="00730520"/>
    <w:rsid w:val="007305E2"/>
    <w:rsid w:val="00730A45"/>
    <w:rsid w:val="00730B6C"/>
    <w:rsid w:val="00730EDD"/>
    <w:rsid w:val="00730F98"/>
    <w:rsid w:val="00731363"/>
    <w:rsid w:val="007317D8"/>
    <w:rsid w:val="007319CA"/>
    <w:rsid w:val="00731D40"/>
    <w:rsid w:val="007324F2"/>
    <w:rsid w:val="00732905"/>
    <w:rsid w:val="00732AD3"/>
    <w:rsid w:val="00732B6E"/>
    <w:rsid w:val="00733147"/>
    <w:rsid w:val="007332A5"/>
    <w:rsid w:val="00733377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591"/>
    <w:rsid w:val="0073566B"/>
    <w:rsid w:val="0073572A"/>
    <w:rsid w:val="00735B70"/>
    <w:rsid w:val="00735C13"/>
    <w:rsid w:val="00735E2D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5B3"/>
    <w:rsid w:val="0073788E"/>
    <w:rsid w:val="00737AA3"/>
    <w:rsid w:val="00737D9B"/>
    <w:rsid w:val="00737DC7"/>
    <w:rsid w:val="00737F17"/>
    <w:rsid w:val="00737FC9"/>
    <w:rsid w:val="00740032"/>
    <w:rsid w:val="007409CC"/>
    <w:rsid w:val="00740A78"/>
    <w:rsid w:val="00740AED"/>
    <w:rsid w:val="00740B42"/>
    <w:rsid w:val="00740DF8"/>
    <w:rsid w:val="00741228"/>
    <w:rsid w:val="00741539"/>
    <w:rsid w:val="00741CEC"/>
    <w:rsid w:val="00741EE4"/>
    <w:rsid w:val="00741FCA"/>
    <w:rsid w:val="0074209B"/>
    <w:rsid w:val="0074264B"/>
    <w:rsid w:val="00742E7A"/>
    <w:rsid w:val="0074327C"/>
    <w:rsid w:val="00743381"/>
    <w:rsid w:val="00743613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0DF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29C"/>
    <w:rsid w:val="00750512"/>
    <w:rsid w:val="00750965"/>
    <w:rsid w:val="007509A8"/>
    <w:rsid w:val="00750A85"/>
    <w:rsid w:val="00750B39"/>
    <w:rsid w:val="00750C3D"/>
    <w:rsid w:val="00751012"/>
    <w:rsid w:val="007512D0"/>
    <w:rsid w:val="00751789"/>
    <w:rsid w:val="00751AF6"/>
    <w:rsid w:val="00751BED"/>
    <w:rsid w:val="00752108"/>
    <w:rsid w:val="0075223F"/>
    <w:rsid w:val="007522B3"/>
    <w:rsid w:val="007525C4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4112"/>
    <w:rsid w:val="00754315"/>
    <w:rsid w:val="00754410"/>
    <w:rsid w:val="007544CB"/>
    <w:rsid w:val="007546AD"/>
    <w:rsid w:val="00754D7E"/>
    <w:rsid w:val="00754E9D"/>
    <w:rsid w:val="00755189"/>
    <w:rsid w:val="00755404"/>
    <w:rsid w:val="007555C4"/>
    <w:rsid w:val="007555CB"/>
    <w:rsid w:val="00755676"/>
    <w:rsid w:val="00755EAA"/>
    <w:rsid w:val="00756032"/>
    <w:rsid w:val="00756194"/>
    <w:rsid w:val="0075629F"/>
    <w:rsid w:val="007563D8"/>
    <w:rsid w:val="007564E7"/>
    <w:rsid w:val="0075654E"/>
    <w:rsid w:val="0075679B"/>
    <w:rsid w:val="007567E6"/>
    <w:rsid w:val="00756C16"/>
    <w:rsid w:val="00756CFF"/>
    <w:rsid w:val="00756E9B"/>
    <w:rsid w:val="0075747E"/>
    <w:rsid w:val="007577D5"/>
    <w:rsid w:val="00757AA0"/>
    <w:rsid w:val="00757D9B"/>
    <w:rsid w:val="00757ECF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18"/>
    <w:rsid w:val="00761653"/>
    <w:rsid w:val="00761706"/>
    <w:rsid w:val="00761876"/>
    <w:rsid w:val="007618C7"/>
    <w:rsid w:val="00761CF7"/>
    <w:rsid w:val="0076278A"/>
    <w:rsid w:val="00762A54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125"/>
    <w:rsid w:val="0076426B"/>
    <w:rsid w:val="007643F8"/>
    <w:rsid w:val="00764C7D"/>
    <w:rsid w:val="00764DE5"/>
    <w:rsid w:val="007650A5"/>
    <w:rsid w:val="00765269"/>
    <w:rsid w:val="007654C1"/>
    <w:rsid w:val="00765642"/>
    <w:rsid w:val="0076596E"/>
    <w:rsid w:val="007659E5"/>
    <w:rsid w:val="00765B5E"/>
    <w:rsid w:val="00765CC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79D"/>
    <w:rsid w:val="00770B4C"/>
    <w:rsid w:val="00770C59"/>
    <w:rsid w:val="00770D8C"/>
    <w:rsid w:val="00770EEA"/>
    <w:rsid w:val="00771406"/>
    <w:rsid w:val="0077147D"/>
    <w:rsid w:val="0077155F"/>
    <w:rsid w:val="007716EF"/>
    <w:rsid w:val="00771721"/>
    <w:rsid w:val="00771E27"/>
    <w:rsid w:val="00771FC9"/>
    <w:rsid w:val="00771FDF"/>
    <w:rsid w:val="0077221B"/>
    <w:rsid w:val="0077271C"/>
    <w:rsid w:val="00772DB2"/>
    <w:rsid w:val="00772DCC"/>
    <w:rsid w:val="00772E37"/>
    <w:rsid w:val="00773405"/>
    <w:rsid w:val="007737B0"/>
    <w:rsid w:val="0077386F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6081"/>
    <w:rsid w:val="00776143"/>
    <w:rsid w:val="007764C1"/>
    <w:rsid w:val="00776594"/>
    <w:rsid w:val="00776772"/>
    <w:rsid w:val="00776A9F"/>
    <w:rsid w:val="00776DFA"/>
    <w:rsid w:val="00777056"/>
    <w:rsid w:val="0077709C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680"/>
    <w:rsid w:val="00781689"/>
    <w:rsid w:val="00781909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DEE"/>
    <w:rsid w:val="007830BF"/>
    <w:rsid w:val="0078314A"/>
    <w:rsid w:val="00783317"/>
    <w:rsid w:val="00783463"/>
    <w:rsid w:val="007834E6"/>
    <w:rsid w:val="007837CB"/>
    <w:rsid w:val="00783B83"/>
    <w:rsid w:val="00783BD8"/>
    <w:rsid w:val="00783CEA"/>
    <w:rsid w:val="00783E33"/>
    <w:rsid w:val="0078419B"/>
    <w:rsid w:val="007842C7"/>
    <w:rsid w:val="00784360"/>
    <w:rsid w:val="007843A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C6C"/>
    <w:rsid w:val="00786CE6"/>
    <w:rsid w:val="00786EA2"/>
    <w:rsid w:val="007878EB"/>
    <w:rsid w:val="00787B7D"/>
    <w:rsid w:val="00787E75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6E"/>
    <w:rsid w:val="007920EE"/>
    <w:rsid w:val="00792329"/>
    <w:rsid w:val="0079245B"/>
    <w:rsid w:val="00792569"/>
    <w:rsid w:val="0079296A"/>
    <w:rsid w:val="00792DFC"/>
    <w:rsid w:val="00792E7E"/>
    <w:rsid w:val="0079321D"/>
    <w:rsid w:val="007933B4"/>
    <w:rsid w:val="00793554"/>
    <w:rsid w:val="007936E5"/>
    <w:rsid w:val="00793961"/>
    <w:rsid w:val="00793A96"/>
    <w:rsid w:val="00793C3F"/>
    <w:rsid w:val="00793C5E"/>
    <w:rsid w:val="00793CA4"/>
    <w:rsid w:val="00793E22"/>
    <w:rsid w:val="00794511"/>
    <w:rsid w:val="00794821"/>
    <w:rsid w:val="00794D6C"/>
    <w:rsid w:val="007956DC"/>
    <w:rsid w:val="00795A8A"/>
    <w:rsid w:val="00795BF0"/>
    <w:rsid w:val="0079606E"/>
    <w:rsid w:val="0079656F"/>
    <w:rsid w:val="007965B9"/>
    <w:rsid w:val="007967D5"/>
    <w:rsid w:val="00796BA1"/>
    <w:rsid w:val="00796F76"/>
    <w:rsid w:val="00797D0A"/>
    <w:rsid w:val="007A0447"/>
    <w:rsid w:val="007A06F7"/>
    <w:rsid w:val="007A0AFC"/>
    <w:rsid w:val="007A0B14"/>
    <w:rsid w:val="007A0B44"/>
    <w:rsid w:val="007A0FF4"/>
    <w:rsid w:val="007A11BB"/>
    <w:rsid w:val="007A1347"/>
    <w:rsid w:val="007A14A5"/>
    <w:rsid w:val="007A15FD"/>
    <w:rsid w:val="007A1674"/>
    <w:rsid w:val="007A1805"/>
    <w:rsid w:val="007A18F1"/>
    <w:rsid w:val="007A1DAB"/>
    <w:rsid w:val="007A2380"/>
    <w:rsid w:val="007A29C5"/>
    <w:rsid w:val="007A2B45"/>
    <w:rsid w:val="007A2C08"/>
    <w:rsid w:val="007A30DD"/>
    <w:rsid w:val="007A32DD"/>
    <w:rsid w:val="007A3353"/>
    <w:rsid w:val="007A34F1"/>
    <w:rsid w:val="007A3754"/>
    <w:rsid w:val="007A38E7"/>
    <w:rsid w:val="007A3954"/>
    <w:rsid w:val="007A3FA4"/>
    <w:rsid w:val="007A41CA"/>
    <w:rsid w:val="007A4363"/>
    <w:rsid w:val="007A43FA"/>
    <w:rsid w:val="007A4430"/>
    <w:rsid w:val="007A443D"/>
    <w:rsid w:val="007A452A"/>
    <w:rsid w:val="007A4A17"/>
    <w:rsid w:val="007A4B5D"/>
    <w:rsid w:val="007A50F2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47"/>
    <w:rsid w:val="007A6B15"/>
    <w:rsid w:val="007A6FA7"/>
    <w:rsid w:val="007A70EC"/>
    <w:rsid w:val="007A7163"/>
    <w:rsid w:val="007A72C7"/>
    <w:rsid w:val="007A73FC"/>
    <w:rsid w:val="007A753A"/>
    <w:rsid w:val="007A7D6A"/>
    <w:rsid w:val="007A7DF1"/>
    <w:rsid w:val="007B0008"/>
    <w:rsid w:val="007B0185"/>
    <w:rsid w:val="007B0A56"/>
    <w:rsid w:val="007B0A66"/>
    <w:rsid w:val="007B0B44"/>
    <w:rsid w:val="007B0CD0"/>
    <w:rsid w:val="007B1093"/>
    <w:rsid w:val="007B11CE"/>
    <w:rsid w:val="007B120F"/>
    <w:rsid w:val="007B1543"/>
    <w:rsid w:val="007B160C"/>
    <w:rsid w:val="007B1657"/>
    <w:rsid w:val="007B180D"/>
    <w:rsid w:val="007B18DC"/>
    <w:rsid w:val="007B2592"/>
    <w:rsid w:val="007B2844"/>
    <w:rsid w:val="007B2936"/>
    <w:rsid w:val="007B2B00"/>
    <w:rsid w:val="007B2C15"/>
    <w:rsid w:val="007B2C98"/>
    <w:rsid w:val="007B2CCE"/>
    <w:rsid w:val="007B372A"/>
    <w:rsid w:val="007B38DD"/>
    <w:rsid w:val="007B3A28"/>
    <w:rsid w:val="007B4120"/>
    <w:rsid w:val="007B43A4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60A"/>
    <w:rsid w:val="007B6653"/>
    <w:rsid w:val="007B67CF"/>
    <w:rsid w:val="007B6921"/>
    <w:rsid w:val="007B6A7A"/>
    <w:rsid w:val="007B6DFE"/>
    <w:rsid w:val="007B6EE9"/>
    <w:rsid w:val="007B6F58"/>
    <w:rsid w:val="007B7493"/>
    <w:rsid w:val="007B7869"/>
    <w:rsid w:val="007B78A2"/>
    <w:rsid w:val="007B7B5E"/>
    <w:rsid w:val="007B7D61"/>
    <w:rsid w:val="007B7E1F"/>
    <w:rsid w:val="007B7F4D"/>
    <w:rsid w:val="007C002F"/>
    <w:rsid w:val="007C02AD"/>
    <w:rsid w:val="007C0675"/>
    <w:rsid w:val="007C0926"/>
    <w:rsid w:val="007C1584"/>
    <w:rsid w:val="007C1DDE"/>
    <w:rsid w:val="007C28CC"/>
    <w:rsid w:val="007C2966"/>
    <w:rsid w:val="007C2997"/>
    <w:rsid w:val="007C2D49"/>
    <w:rsid w:val="007C2DD4"/>
    <w:rsid w:val="007C2EB7"/>
    <w:rsid w:val="007C2EC2"/>
    <w:rsid w:val="007C30EB"/>
    <w:rsid w:val="007C3129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41D0"/>
    <w:rsid w:val="007C425D"/>
    <w:rsid w:val="007C4270"/>
    <w:rsid w:val="007C431E"/>
    <w:rsid w:val="007C43CC"/>
    <w:rsid w:val="007C4B23"/>
    <w:rsid w:val="007C4CF8"/>
    <w:rsid w:val="007C4F1C"/>
    <w:rsid w:val="007C52BA"/>
    <w:rsid w:val="007C52D7"/>
    <w:rsid w:val="007C574F"/>
    <w:rsid w:val="007C5A54"/>
    <w:rsid w:val="007C5A7F"/>
    <w:rsid w:val="007C5EB1"/>
    <w:rsid w:val="007C625D"/>
    <w:rsid w:val="007C66AC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B8"/>
    <w:rsid w:val="007D05E4"/>
    <w:rsid w:val="007D07EC"/>
    <w:rsid w:val="007D0915"/>
    <w:rsid w:val="007D0D35"/>
    <w:rsid w:val="007D0F8D"/>
    <w:rsid w:val="007D117A"/>
    <w:rsid w:val="007D1235"/>
    <w:rsid w:val="007D134B"/>
    <w:rsid w:val="007D13FC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05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7C"/>
    <w:rsid w:val="007D7ECD"/>
    <w:rsid w:val="007E01D9"/>
    <w:rsid w:val="007E033E"/>
    <w:rsid w:val="007E03CA"/>
    <w:rsid w:val="007E0678"/>
    <w:rsid w:val="007E118C"/>
    <w:rsid w:val="007E11C4"/>
    <w:rsid w:val="007E1252"/>
    <w:rsid w:val="007E12E5"/>
    <w:rsid w:val="007E16CB"/>
    <w:rsid w:val="007E179F"/>
    <w:rsid w:val="007E1872"/>
    <w:rsid w:val="007E191F"/>
    <w:rsid w:val="007E1C66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D1E"/>
    <w:rsid w:val="007E2DA8"/>
    <w:rsid w:val="007E3057"/>
    <w:rsid w:val="007E316D"/>
    <w:rsid w:val="007E3684"/>
    <w:rsid w:val="007E375E"/>
    <w:rsid w:val="007E3C59"/>
    <w:rsid w:val="007E3E81"/>
    <w:rsid w:val="007E3F1E"/>
    <w:rsid w:val="007E43C0"/>
    <w:rsid w:val="007E4646"/>
    <w:rsid w:val="007E4677"/>
    <w:rsid w:val="007E47AF"/>
    <w:rsid w:val="007E4A0A"/>
    <w:rsid w:val="007E500F"/>
    <w:rsid w:val="007E5053"/>
    <w:rsid w:val="007E52C3"/>
    <w:rsid w:val="007E52F6"/>
    <w:rsid w:val="007E5354"/>
    <w:rsid w:val="007E545A"/>
    <w:rsid w:val="007E5670"/>
    <w:rsid w:val="007E56EE"/>
    <w:rsid w:val="007E59E1"/>
    <w:rsid w:val="007E5DF1"/>
    <w:rsid w:val="007E600D"/>
    <w:rsid w:val="007E60F6"/>
    <w:rsid w:val="007E6404"/>
    <w:rsid w:val="007E6643"/>
    <w:rsid w:val="007E6718"/>
    <w:rsid w:val="007E6932"/>
    <w:rsid w:val="007E6AE4"/>
    <w:rsid w:val="007E6E73"/>
    <w:rsid w:val="007E6EE8"/>
    <w:rsid w:val="007E70AC"/>
    <w:rsid w:val="007E735C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11E"/>
    <w:rsid w:val="007F12C2"/>
    <w:rsid w:val="007F1501"/>
    <w:rsid w:val="007F1746"/>
    <w:rsid w:val="007F17CA"/>
    <w:rsid w:val="007F18D4"/>
    <w:rsid w:val="007F1923"/>
    <w:rsid w:val="007F1DA7"/>
    <w:rsid w:val="007F1E7E"/>
    <w:rsid w:val="007F1FB0"/>
    <w:rsid w:val="007F20EA"/>
    <w:rsid w:val="007F228F"/>
    <w:rsid w:val="007F23F2"/>
    <w:rsid w:val="007F263B"/>
    <w:rsid w:val="007F2692"/>
    <w:rsid w:val="007F2795"/>
    <w:rsid w:val="007F2918"/>
    <w:rsid w:val="007F2D03"/>
    <w:rsid w:val="007F2DC8"/>
    <w:rsid w:val="007F2FBE"/>
    <w:rsid w:val="007F3030"/>
    <w:rsid w:val="007F3184"/>
    <w:rsid w:val="007F33BE"/>
    <w:rsid w:val="007F3508"/>
    <w:rsid w:val="007F3670"/>
    <w:rsid w:val="007F3684"/>
    <w:rsid w:val="007F36CD"/>
    <w:rsid w:val="007F384B"/>
    <w:rsid w:val="007F3887"/>
    <w:rsid w:val="007F3B73"/>
    <w:rsid w:val="007F3B82"/>
    <w:rsid w:val="007F4110"/>
    <w:rsid w:val="007F4320"/>
    <w:rsid w:val="007F449D"/>
    <w:rsid w:val="007F482B"/>
    <w:rsid w:val="007F48DB"/>
    <w:rsid w:val="007F4B59"/>
    <w:rsid w:val="007F4BDC"/>
    <w:rsid w:val="007F4DAE"/>
    <w:rsid w:val="007F5437"/>
    <w:rsid w:val="007F544B"/>
    <w:rsid w:val="007F599E"/>
    <w:rsid w:val="007F5BE2"/>
    <w:rsid w:val="007F5BEB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723"/>
    <w:rsid w:val="007F7757"/>
    <w:rsid w:val="007F7B39"/>
    <w:rsid w:val="007F7CBD"/>
    <w:rsid w:val="007F7CC8"/>
    <w:rsid w:val="0080005D"/>
    <w:rsid w:val="008000CC"/>
    <w:rsid w:val="0080057F"/>
    <w:rsid w:val="008005B3"/>
    <w:rsid w:val="008005EA"/>
    <w:rsid w:val="008006AA"/>
    <w:rsid w:val="00800A2C"/>
    <w:rsid w:val="00800BE6"/>
    <w:rsid w:val="00800C75"/>
    <w:rsid w:val="00800C7C"/>
    <w:rsid w:val="0080149E"/>
    <w:rsid w:val="0080166C"/>
    <w:rsid w:val="008017D6"/>
    <w:rsid w:val="00801A5D"/>
    <w:rsid w:val="00801A8B"/>
    <w:rsid w:val="00801BED"/>
    <w:rsid w:val="00801D69"/>
    <w:rsid w:val="00801D87"/>
    <w:rsid w:val="00801DF1"/>
    <w:rsid w:val="008020D2"/>
    <w:rsid w:val="008023D5"/>
    <w:rsid w:val="00802506"/>
    <w:rsid w:val="0080262B"/>
    <w:rsid w:val="00802691"/>
    <w:rsid w:val="0080292E"/>
    <w:rsid w:val="00802A01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BF"/>
    <w:rsid w:val="00803C60"/>
    <w:rsid w:val="00803E34"/>
    <w:rsid w:val="00803F73"/>
    <w:rsid w:val="00804245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E4"/>
    <w:rsid w:val="00806F80"/>
    <w:rsid w:val="0080707A"/>
    <w:rsid w:val="008072A0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17"/>
    <w:rsid w:val="00811606"/>
    <w:rsid w:val="008119B7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867"/>
    <w:rsid w:val="00813AC9"/>
    <w:rsid w:val="008143F2"/>
    <w:rsid w:val="00814593"/>
    <w:rsid w:val="00814849"/>
    <w:rsid w:val="00814969"/>
    <w:rsid w:val="00814973"/>
    <w:rsid w:val="00814B35"/>
    <w:rsid w:val="00814B4D"/>
    <w:rsid w:val="00814E34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603E"/>
    <w:rsid w:val="008162F8"/>
    <w:rsid w:val="00816676"/>
    <w:rsid w:val="0081682F"/>
    <w:rsid w:val="00816857"/>
    <w:rsid w:val="00816CA9"/>
    <w:rsid w:val="00816D5F"/>
    <w:rsid w:val="00816DA6"/>
    <w:rsid w:val="00816E23"/>
    <w:rsid w:val="00816EB3"/>
    <w:rsid w:val="008173FA"/>
    <w:rsid w:val="00817914"/>
    <w:rsid w:val="00817B6A"/>
    <w:rsid w:val="00820B8E"/>
    <w:rsid w:val="00820D1C"/>
    <w:rsid w:val="00820DA7"/>
    <w:rsid w:val="00820E4A"/>
    <w:rsid w:val="00821472"/>
    <w:rsid w:val="0082229A"/>
    <w:rsid w:val="008224E5"/>
    <w:rsid w:val="008226EA"/>
    <w:rsid w:val="0082281E"/>
    <w:rsid w:val="00822B0B"/>
    <w:rsid w:val="00822B23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5D"/>
    <w:rsid w:val="0082444C"/>
    <w:rsid w:val="00824487"/>
    <w:rsid w:val="00824496"/>
    <w:rsid w:val="008244E0"/>
    <w:rsid w:val="008247FC"/>
    <w:rsid w:val="00824B74"/>
    <w:rsid w:val="00824E9B"/>
    <w:rsid w:val="00824EEA"/>
    <w:rsid w:val="00824F44"/>
    <w:rsid w:val="00825131"/>
    <w:rsid w:val="008252B3"/>
    <w:rsid w:val="008257EE"/>
    <w:rsid w:val="00825A3D"/>
    <w:rsid w:val="00825C85"/>
    <w:rsid w:val="00825E75"/>
    <w:rsid w:val="00826079"/>
    <w:rsid w:val="00826138"/>
    <w:rsid w:val="00826194"/>
    <w:rsid w:val="00826339"/>
    <w:rsid w:val="008265FB"/>
    <w:rsid w:val="00826661"/>
    <w:rsid w:val="0082672E"/>
    <w:rsid w:val="008267D0"/>
    <w:rsid w:val="00826BBE"/>
    <w:rsid w:val="00826CD2"/>
    <w:rsid w:val="00826E9A"/>
    <w:rsid w:val="00827299"/>
    <w:rsid w:val="0082747D"/>
    <w:rsid w:val="00827532"/>
    <w:rsid w:val="008275B5"/>
    <w:rsid w:val="008277BB"/>
    <w:rsid w:val="008277FB"/>
    <w:rsid w:val="00827B84"/>
    <w:rsid w:val="00827C48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F76"/>
    <w:rsid w:val="0083216F"/>
    <w:rsid w:val="0083229B"/>
    <w:rsid w:val="00832530"/>
    <w:rsid w:val="0083269B"/>
    <w:rsid w:val="008328CE"/>
    <w:rsid w:val="008330D4"/>
    <w:rsid w:val="00833929"/>
    <w:rsid w:val="00833D44"/>
    <w:rsid w:val="008340B4"/>
    <w:rsid w:val="008340DA"/>
    <w:rsid w:val="008341A2"/>
    <w:rsid w:val="00834792"/>
    <w:rsid w:val="0083491C"/>
    <w:rsid w:val="008349BD"/>
    <w:rsid w:val="00834ACC"/>
    <w:rsid w:val="00834DB4"/>
    <w:rsid w:val="00834DFD"/>
    <w:rsid w:val="00835170"/>
    <w:rsid w:val="00835204"/>
    <w:rsid w:val="008354BA"/>
    <w:rsid w:val="0083561D"/>
    <w:rsid w:val="00835677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71"/>
    <w:rsid w:val="00837B94"/>
    <w:rsid w:val="00837BC3"/>
    <w:rsid w:val="008401E1"/>
    <w:rsid w:val="00840756"/>
    <w:rsid w:val="008407C6"/>
    <w:rsid w:val="008407CE"/>
    <w:rsid w:val="008409C0"/>
    <w:rsid w:val="008409CC"/>
    <w:rsid w:val="00840B85"/>
    <w:rsid w:val="00840BD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4B0"/>
    <w:rsid w:val="00842A7C"/>
    <w:rsid w:val="00843054"/>
    <w:rsid w:val="00843211"/>
    <w:rsid w:val="008434A1"/>
    <w:rsid w:val="00843790"/>
    <w:rsid w:val="008439EC"/>
    <w:rsid w:val="00843AA3"/>
    <w:rsid w:val="00843D5D"/>
    <w:rsid w:val="00843FA5"/>
    <w:rsid w:val="00844115"/>
    <w:rsid w:val="008444D2"/>
    <w:rsid w:val="008444EA"/>
    <w:rsid w:val="0084473F"/>
    <w:rsid w:val="0084487C"/>
    <w:rsid w:val="00844A58"/>
    <w:rsid w:val="00844FAF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6073"/>
    <w:rsid w:val="008466FA"/>
    <w:rsid w:val="008467D8"/>
    <w:rsid w:val="00846BF3"/>
    <w:rsid w:val="00846FB8"/>
    <w:rsid w:val="008471DD"/>
    <w:rsid w:val="0084766E"/>
    <w:rsid w:val="00847940"/>
    <w:rsid w:val="00847D04"/>
    <w:rsid w:val="00847D5B"/>
    <w:rsid w:val="00847EB3"/>
    <w:rsid w:val="00850027"/>
    <w:rsid w:val="00850471"/>
    <w:rsid w:val="008505F1"/>
    <w:rsid w:val="00850AB2"/>
    <w:rsid w:val="0085152C"/>
    <w:rsid w:val="00851793"/>
    <w:rsid w:val="0085180E"/>
    <w:rsid w:val="008519C2"/>
    <w:rsid w:val="00851C29"/>
    <w:rsid w:val="00851EA5"/>
    <w:rsid w:val="00852054"/>
    <w:rsid w:val="008521B8"/>
    <w:rsid w:val="00852591"/>
    <w:rsid w:val="00852BE6"/>
    <w:rsid w:val="008533FE"/>
    <w:rsid w:val="00853424"/>
    <w:rsid w:val="0085353E"/>
    <w:rsid w:val="0085370A"/>
    <w:rsid w:val="008537EA"/>
    <w:rsid w:val="00853B6E"/>
    <w:rsid w:val="00853C54"/>
    <w:rsid w:val="00853CDD"/>
    <w:rsid w:val="00853DDC"/>
    <w:rsid w:val="00853E67"/>
    <w:rsid w:val="00853EC9"/>
    <w:rsid w:val="008543B5"/>
    <w:rsid w:val="008544F6"/>
    <w:rsid w:val="0085453D"/>
    <w:rsid w:val="008545FC"/>
    <w:rsid w:val="00854725"/>
    <w:rsid w:val="008548C6"/>
    <w:rsid w:val="00854A93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61B"/>
    <w:rsid w:val="008609CB"/>
    <w:rsid w:val="00860A56"/>
    <w:rsid w:val="00860CC9"/>
    <w:rsid w:val="00860DA4"/>
    <w:rsid w:val="008612A7"/>
    <w:rsid w:val="008612E2"/>
    <w:rsid w:val="008612F1"/>
    <w:rsid w:val="0086149A"/>
    <w:rsid w:val="008614DA"/>
    <w:rsid w:val="00861703"/>
    <w:rsid w:val="00861A0A"/>
    <w:rsid w:val="00861CF1"/>
    <w:rsid w:val="00861E9D"/>
    <w:rsid w:val="00861F78"/>
    <w:rsid w:val="00862168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A6"/>
    <w:rsid w:val="00864B02"/>
    <w:rsid w:val="00865181"/>
    <w:rsid w:val="00865253"/>
    <w:rsid w:val="00865499"/>
    <w:rsid w:val="0086580C"/>
    <w:rsid w:val="00865C17"/>
    <w:rsid w:val="00865C22"/>
    <w:rsid w:val="00865E48"/>
    <w:rsid w:val="008660EF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924"/>
    <w:rsid w:val="00867C7E"/>
    <w:rsid w:val="00867CC1"/>
    <w:rsid w:val="00870164"/>
    <w:rsid w:val="0087018E"/>
    <w:rsid w:val="008701F5"/>
    <w:rsid w:val="00870549"/>
    <w:rsid w:val="00870981"/>
    <w:rsid w:val="00870E00"/>
    <w:rsid w:val="00870F23"/>
    <w:rsid w:val="008712CC"/>
    <w:rsid w:val="008713BA"/>
    <w:rsid w:val="008715F5"/>
    <w:rsid w:val="008719A0"/>
    <w:rsid w:val="00871BAE"/>
    <w:rsid w:val="00871C79"/>
    <w:rsid w:val="00871CF2"/>
    <w:rsid w:val="00871D0C"/>
    <w:rsid w:val="008720C4"/>
    <w:rsid w:val="008720D4"/>
    <w:rsid w:val="0087238B"/>
    <w:rsid w:val="008724CC"/>
    <w:rsid w:val="0087261F"/>
    <w:rsid w:val="00872B0B"/>
    <w:rsid w:val="00872B42"/>
    <w:rsid w:val="00873143"/>
    <w:rsid w:val="008734CF"/>
    <w:rsid w:val="008735E3"/>
    <w:rsid w:val="00873748"/>
    <w:rsid w:val="00873952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23B"/>
    <w:rsid w:val="00875AC6"/>
    <w:rsid w:val="00875ECE"/>
    <w:rsid w:val="00876433"/>
    <w:rsid w:val="00876640"/>
    <w:rsid w:val="008768E6"/>
    <w:rsid w:val="00876AA6"/>
    <w:rsid w:val="00876CB6"/>
    <w:rsid w:val="00877353"/>
    <w:rsid w:val="00877494"/>
    <w:rsid w:val="008777D3"/>
    <w:rsid w:val="00877D22"/>
    <w:rsid w:val="00877EEF"/>
    <w:rsid w:val="0088091C"/>
    <w:rsid w:val="00880931"/>
    <w:rsid w:val="00880E79"/>
    <w:rsid w:val="00881176"/>
    <w:rsid w:val="0088120C"/>
    <w:rsid w:val="0088128C"/>
    <w:rsid w:val="008813A4"/>
    <w:rsid w:val="00881661"/>
    <w:rsid w:val="00881956"/>
    <w:rsid w:val="00881A33"/>
    <w:rsid w:val="00881A93"/>
    <w:rsid w:val="00881B54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961"/>
    <w:rsid w:val="00886D0B"/>
    <w:rsid w:val="00886E52"/>
    <w:rsid w:val="00886F33"/>
    <w:rsid w:val="00886F42"/>
    <w:rsid w:val="0088770C"/>
    <w:rsid w:val="00887B51"/>
    <w:rsid w:val="00887BDC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85E"/>
    <w:rsid w:val="00892CE1"/>
    <w:rsid w:val="00892EEB"/>
    <w:rsid w:val="0089349E"/>
    <w:rsid w:val="00893B60"/>
    <w:rsid w:val="00893B85"/>
    <w:rsid w:val="00893CE4"/>
    <w:rsid w:val="00893F1A"/>
    <w:rsid w:val="00894060"/>
    <w:rsid w:val="00894072"/>
    <w:rsid w:val="00894106"/>
    <w:rsid w:val="008942B0"/>
    <w:rsid w:val="0089469A"/>
    <w:rsid w:val="0089496A"/>
    <w:rsid w:val="008949BE"/>
    <w:rsid w:val="00894BD1"/>
    <w:rsid w:val="00894D12"/>
    <w:rsid w:val="00894D2A"/>
    <w:rsid w:val="00894E26"/>
    <w:rsid w:val="00895304"/>
    <w:rsid w:val="008959E2"/>
    <w:rsid w:val="00895D2A"/>
    <w:rsid w:val="00895DCD"/>
    <w:rsid w:val="00895E4C"/>
    <w:rsid w:val="00896396"/>
    <w:rsid w:val="00896402"/>
    <w:rsid w:val="00896BF4"/>
    <w:rsid w:val="00896C4C"/>
    <w:rsid w:val="008971A0"/>
    <w:rsid w:val="0089722F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CE5"/>
    <w:rsid w:val="008A0F61"/>
    <w:rsid w:val="008A12FA"/>
    <w:rsid w:val="008A15DD"/>
    <w:rsid w:val="008A1923"/>
    <w:rsid w:val="008A19F7"/>
    <w:rsid w:val="008A1FB4"/>
    <w:rsid w:val="008A20CD"/>
    <w:rsid w:val="008A220F"/>
    <w:rsid w:val="008A23B7"/>
    <w:rsid w:val="008A26D8"/>
    <w:rsid w:val="008A2740"/>
    <w:rsid w:val="008A29A7"/>
    <w:rsid w:val="008A2B5A"/>
    <w:rsid w:val="008A2BBA"/>
    <w:rsid w:val="008A2E3E"/>
    <w:rsid w:val="008A3002"/>
    <w:rsid w:val="008A30E7"/>
    <w:rsid w:val="008A34D3"/>
    <w:rsid w:val="008A378A"/>
    <w:rsid w:val="008A37CD"/>
    <w:rsid w:val="008A3832"/>
    <w:rsid w:val="008A3CDA"/>
    <w:rsid w:val="008A448A"/>
    <w:rsid w:val="008A4A8C"/>
    <w:rsid w:val="008A4B42"/>
    <w:rsid w:val="008A4EBC"/>
    <w:rsid w:val="008A501D"/>
    <w:rsid w:val="008A506E"/>
    <w:rsid w:val="008A524D"/>
    <w:rsid w:val="008A52C9"/>
    <w:rsid w:val="008A568D"/>
    <w:rsid w:val="008A5B8F"/>
    <w:rsid w:val="008A5EC4"/>
    <w:rsid w:val="008A62D8"/>
    <w:rsid w:val="008A6359"/>
    <w:rsid w:val="008A651E"/>
    <w:rsid w:val="008A6723"/>
    <w:rsid w:val="008A6B3D"/>
    <w:rsid w:val="008A6BC6"/>
    <w:rsid w:val="008A6BDF"/>
    <w:rsid w:val="008A6D55"/>
    <w:rsid w:val="008A716B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789"/>
    <w:rsid w:val="008B081D"/>
    <w:rsid w:val="008B0DC7"/>
    <w:rsid w:val="008B151D"/>
    <w:rsid w:val="008B1851"/>
    <w:rsid w:val="008B18C0"/>
    <w:rsid w:val="008B19A6"/>
    <w:rsid w:val="008B1AA3"/>
    <w:rsid w:val="008B1C91"/>
    <w:rsid w:val="008B1CC9"/>
    <w:rsid w:val="008B1ED1"/>
    <w:rsid w:val="008B22E8"/>
    <w:rsid w:val="008B25CD"/>
    <w:rsid w:val="008B2986"/>
    <w:rsid w:val="008B2A78"/>
    <w:rsid w:val="008B2ACC"/>
    <w:rsid w:val="008B2B40"/>
    <w:rsid w:val="008B2B9D"/>
    <w:rsid w:val="008B2D6A"/>
    <w:rsid w:val="008B2DAF"/>
    <w:rsid w:val="008B2E41"/>
    <w:rsid w:val="008B2E9A"/>
    <w:rsid w:val="008B31E5"/>
    <w:rsid w:val="008B333A"/>
    <w:rsid w:val="008B34F7"/>
    <w:rsid w:val="008B391F"/>
    <w:rsid w:val="008B3BF1"/>
    <w:rsid w:val="008B3C57"/>
    <w:rsid w:val="008B3E55"/>
    <w:rsid w:val="008B4187"/>
    <w:rsid w:val="008B449E"/>
    <w:rsid w:val="008B4674"/>
    <w:rsid w:val="008B475E"/>
    <w:rsid w:val="008B4989"/>
    <w:rsid w:val="008B4C62"/>
    <w:rsid w:val="008B4E03"/>
    <w:rsid w:val="008B4F14"/>
    <w:rsid w:val="008B52B8"/>
    <w:rsid w:val="008B52D7"/>
    <w:rsid w:val="008B5379"/>
    <w:rsid w:val="008B58C3"/>
    <w:rsid w:val="008B5B4F"/>
    <w:rsid w:val="008B5BE1"/>
    <w:rsid w:val="008B5CD4"/>
    <w:rsid w:val="008B6032"/>
    <w:rsid w:val="008B61C8"/>
    <w:rsid w:val="008B62BC"/>
    <w:rsid w:val="008B6A39"/>
    <w:rsid w:val="008B6C4B"/>
    <w:rsid w:val="008B7158"/>
    <w:rsid w:val="008B74FC"/>
    <w:rsid w:val="008B74FE"/>
    <w:rsid w:val="008B7986"/>
    <w:rsid w:val="008B7AAF"/>
    <w:rsid w:val="008B7D5F"/>
    <w:rsid w:val="008C0400"/>
    <w:rsid w:val="008C04AA"/>
    <w:rsid w:val="008C066B"/>
    <w:rsid w:val="008C0794"/>
    <w:rsid w:val="008C0BC5"/>
    <w:rsid w:val="008C0DF1"/>
    <w:rsid w:val="008C0DF7"/>
    <w:rsid w:val="008C0E13"/>
    <w:rsid w:val="008C105C"/>
    <w:rsid w:val="008C1399"/>
    <w:rsid w:val="008C13C6"/>
    <w:rsid w:val="008C1495"/>
    <w:rsid w:val="008C14C0"/>
    <w:rsid w:val="008C1535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FE4"/>
    <w:rsid w:val="008C3057"/>
    <w:rsid w:val="008C32C6"/>
    <w:rsid w:val="008C3785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546"/>
    <w:rsid w:val="008C5827"/>
    <w:rsid w:val="008C5A60"/>
    <w:rsid w:val="008C5C26"/>
    <w:rsid w:val="008C5F8D"/>
    <w:rsid w:val="008C61BF"/>
    <w:rsid w:val="008C6642"/>
    <w:rsid w:val="008C6675"/>
    <w:rsid w:val="008C680B"/>
    <w:rsid w:val="008C6839"/>
    <w:rsid w:val="008C699D"/>
    <w:rsid w:val="008C6C1A"/>
    <w:rsid w:val="008C6C50"/>
    <w:rsid w:val="008C7731"/>
    <w:rsid w:val="008C79F5"/>
    <w:rsid w:val="008C7A60"/>
    <w:rsid w:val="008C7D9E"/>
    <w:rsid w:val="008C7E40"/>
    <w:rsid w:val="008C7EC5"/>
    <w:rsid w:val="008C7FD0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216F"/>
    <w:rsid w:val="008D21EF"/>
    <w:rsid w:val="008D2721"/>
    <w:rsid w:val="008D2789"/>
    <w:rsid w:val="008D2AA2"/>
    <w:rsid w:val="008D2BFA"/>
    <w:rsid w:val="008D2F33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717"/>
    <w:rsid w:val="008D78FF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AA2"/>
    <w:rsid w:val="008E0EF5"/>
    <w:rsid w:val="008E114F"/>
    <w:rsid w:val="008E1198"/>
    <w:rsid w:val="008E146A"/>
    <w:rsid w:val="008E15A8"/>
    <w:rsid w:val="008E1602"/>
    <w:rsid w:val="008E1B6C"/>
    <w:rsid w:val="008E1BCE"/>
    <w:rsid w:val="008E1D42"/>
    <w:rsid w:val="008E2085"/>
    <w:rsid w:val="008E21EB"/>
    <w:rsid w:val="008E24B7"/>
    <w:rsid w:val="008E2523"/>
    <w:rsid w:val="008E27D7"/>
    <w:rsid w:val="008E2A21"/>
    <w:rsid w:val="008E2A95"/>
    <w:rsid w:val="008E30F4"/>
    <w:rsid w:val="008E4382"/>
    <w:rsid w:val="008E47E3"/>
    <w:rsid w:val="008E492E"/>
    <w:rsid w:val="008E4AC5"/>
    <w:rsid w:val="008E4AD3"/>
    <w:rsid w:val="008E4C0E"/>
    <w:rsid w:val="008E518E"/>
    <w:rsid w:val="008E551F"/>
    <w:rsid w:val="008E5976"/>
    <w:rsid w:val="008E641B"/>
    <w:rsid w:val="008E6A97"/>
    <w:rsid w:val="008E6E6C"/>
    <w:rsid w:val="008E6FD9"/>
    <w:rsid w:val="008E748E"/>
    <w:rsid w:val="008E7887"/>
    <w:rsid w:val="008E7972"/>
    <w:rsid w:val="008E7A4F"/>
    <w:rsid w:val="008E7A56"/>
    <w:rsid w:val="008E7C63"/>
    <w:rsid w:val="008E7F0E"/>
    <w:rsid w:val="008F0050"/>
    <w:rsid w:val="008F0126"/>
    <w:rsid w:val="008F0175"/>
    <w:rsid w:val="008F02CD"/>
    <w:rsid w:val="008F06A5"/>
    <w:rsid w:val="008F08DE"/>
    <w:rsid w:val="008F0DC7"/>
    <w:rsid w:val="008F1057"/>
    <w:rsid w:val="008F1094"/>
    <w:rsid w:val="008F1188"/>
    <w:rsid w:val="008F11AC"/>
    <w:rsid w:val="008F1381"/>
    <w:rsid w:val="008F1703"/>
    <w:rsid w:val="008F1994"/>
    <w:rsid w:val="008F19AF"/>
    <w:rsid w:val="008F1A68"/>
    <w:rsid w:val="008F1BBE"/>
    <w:rsid w:val="008F1D65"/>
    <w:rsid w:val="008F26AB"/>
    <w:rsid w:val="008F26F4"/>
    <w:rsid w:val="008F29FD"/>
    <w:rsid w:val="008F2CB3"/>
    <w:rsid w:val="008F2D68"/>
    <w:rsid w:val="008F2DEE"/>
    <w:rsid w:val="008F2FEF"/>
    <w:rsid w:val="008F31E2"/>
    <w:rsid w:val="008F328B"/>
    <w:rsid w:val="008F33B0"/>
    <w:rsid w:val="008F33F4"/>
    <w:rsid w:val="008F33FE"/>
    <w:rsid w:val="008F3A92"/>
    <w:rsid w:val="008F3B03"/>
    <w:rsid w:val="008F4260"/>
    <w:rsid w:val="008F45EA"/>
    <w:rsid w:val="008F465D"/>
    <w:rsid w:val="008F49AE"/>
    <w:rsid w:val="008F4E9E"/>
    <w:rsid w:val="008F51EB"/>
    <w:rsid w:val="008F521E"/>
    <w:rsid w:val="008F5FEA"/>
    <w:rsid w:val="008F65D4"/>
    <w:rsid w:val="008F6E56"/>
    <w:rsid w:val="008F6EF2"/>
    <w:rsid w:val="008F6FE1"/>
    <w:rsid w:val="008F71E6"/>
    <w:rsid w:val="008F71EA"/>
    <w:rsid w:val="008F754B"/>
    <w:rsid w:val="008F75C8"/>
    <w:rsid w:val="008F7C13"/>
    <w:rsid w:val="008F7C38"/>
    <w:rsid w:val="008F7DEB"/>
    <w:rsid w:val="009001CF"/>
    <w:rsid w:val="009004A5"/>
    <w:rsid w:val="00900624"/>
    <w:rsid w:val="009008C0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2098"/>
    <w:rsid w:val="009020E3"/>
    <w:rsid w:val="009020F0"/>
    <w:rsid w:val="00902444"/>
    <w:rsid w:val="00902575"/>
    <w:rsid w:val="0090278A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F07"/>
    <w:rsid w:val="00903FD4"/>
    <w:rsid w:val="00904149"/>
    <w:rsid w:val="009045CB"/>
    <w:rsid w:val="00904B1E"/>
    <w:rsid w:val="00904BBB"/>
    <w:rsid w:val="00904CFA"/>
    <w:rsid w:val="00904E25"/>
    <w:rsid w:val="00904E48"/>
    <w:rsid w:val="00904EF1"/>
    <w:rsid w:val="00904F63"/>
    <w:rsid w:val="00905184"/>
    <w:rsid w:val="00905273"/>
    <w:rsid w:val="00905819"/>
    <w:rsid w:val="00905840"/>
    <w:rsid w:val="00905872"/>
    <w:rsid w:val="00905D84"/>
    <w:rsid w:val="00905ED6"/>
    <w:rsid w:val="0090672C"/>
    <w:rsid w:val="00906892"/>
    <w:rsid w:val="00906C55"/>
    <w:rsid w:val="00906C6E"/>
    <w:rsid w:val="00906D3C"/>
    <w:rsid w:val="0090707C"/>
    <w:rsid w:val="00907387"/>
    <w:rsid w:val="0090769F"/>
    <w:rsid w:val="0090794A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67C"/>
    <w:rsid w:val="009136F9"/>
    <w:rsid w:val="00913DC8"/>
    <w:rsid w:val="009142E2"/>
    <w:rsid w:val="009143B4"/>
    <w:rsid w:val="00914546"/>
    <w:rsid w:val="00914604"/>
    <w:rsid w:val="009146A9"/>
    <w:rsid w:val="009146BB"/>
    <w:rsid w:val="009146FF"/>
    <w:rsid w:val="00914CC6"/>
    <w:rsid w:val="00914F7F"/>
    <w:rsid w:val="00915120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A2"/>
    <w:rsid w:val="00916BD7"/>
    <w:rsid w:val="009175C5"/>
    <w:rsid w:val="00917AB1"/>
    <w:rsid w:val="00917AC8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108A"/>
    <w:rsid w:val="00921161"/>
    <w:rsid w:val="0092118C"/>
    <w:rsid w:val="00921320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7E0"/>
    <w:rsid w:val="0092399F"/>
    <w:rsid w:val="00923D04"/>
    <w:rsid w:val="0092411A"/>
    <w:rsid w:val="00924154"/>
    <w:rsid w:val="00924289"/>
    <w:rsid w:val="00924749"/>
    <w:rsid w:val="0092481C"/>
    <w:rsid w:val="009249AC"/>
    <w:rsid w:val="00924D2A"/>
    <w:rsid w:val="00924D48"/>
    <w:rsid w:val="00924DE4"/>
    <w:rsid w:val="00925055"/>
    <w:rsid w:val="0092599A"/>
    <w:rsid w:val="009262A2"/>
    <w:rsid w:val="00926435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DD7"/>
    <w:rsid w:val="00930191"/>
    <w:rsid w:val="009302E0"/>
    <w:rsid w:val="00930386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CF0"/>
    <w:rsid w:val="00932DF7"/>
    <w:rsid w:val="00932E5C"/>
    <w:rsid w:val="009333E4"/>
    <w:rsid w:val="00933495"/>
    <w:rsid w:val="00933884"/>
    <w:rsid w:val="009339EE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BE3"/>
    <w:rsid w:val="00935E5A"/>
    <w:rsid w:val="00935FFF"/>
    <w:rsid w:val="009363F1"/>
    <w:rsid w:val="009367CA"/>
    <w:rsid w:val="00936828"/>
    <w:rsid w:val="00936873"/>
    <w:rsid w:val="00936AC4"/>
    <w:rsid w:val="00936AEA"/>
    <w:rsid w:val="00936CA6"/>
    <w:rsid w:val="00936D5D"/>
    <w:rsid w:val="00937054"/>
    <w:rsid w:val="00937173"/>
    <w:rsid w:val="00937630"/>
    <w:rsid w:val="0093771B"/>
    <w:rsid w:val="00937D1B"/>
    <w:rsid w:val="0094016F"/>
    <w:rsid w:val="00940416"/>
    <w:rsid w:val="0094042D"/>
    <w:rsid w:val="00940517"/>
    <w:rsid w:val="00940DEA"/>
    <w:rsid w:val="00940FB4"/>
    <w:rsid w:val="00941039"/>
    <w:rsid w:val="009414CB"/>
    <w:rsid w:val="009415FD"/>
    <w:rsid w:val="0094183D"/>
    <w:rsid w:val="0094194C"/>
    <w:rsid w:val="00941A38"/>
    <w:rsid w:val="00941C0F"/>
    <w:rsid w:val="00942176"/>
    <w:rsid w:val="00942549"/>
    <w:rsid w:val="0094283A"/>
    <w:rsid w:val="009428F0"/>
    <w:rsid w:val="0094295E"/>
    <w:rsid w:val="00942FFE"/>
    <w:rsid w:val="00943029"/>
    <w:rsid w:val="0094331D"/>
    <w:rsid w:val="009433EA"/>
    <w:rsid w:val="00943812"/>
    <w:rsid w:val="009438AE"/>
    <w:rsid w:val="00943DB0"/>
    <w:rsid w:val="00943E68"/>
    <w:rsid w:val="009442AE"/>
    <w:rsid w:val="00944590"/>
    <w:rsid w:val="009445C2"/>
    <w:rsid w:val="00944A15"/>
    <w:rsid w:val="00944B6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A5E"/>
    <w:rsid w:val="00946B02"/>
    <w:rsid w:val="00946C62"/>
    <w:rsid w:val="0094712F"/>
    <w:rsid w:val="009479BC"/>
    <w:rsid w:val="00947D33"/>
    <w:rsid w:val="00947E24"/>
    <w:rsid w:val="00947EF8"/>
    <w:rsid w:val="009502B2"/>
    <w:rsid w:val="0095059F"/>
    <w:rsid w:val="00950656"/>
    <w:rsid w:val="00950DC4"/>
    <w:rsid w:val="00950EBC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9C2"/>
    <w:rsid w:val="009529E3"/>
    <w:rsid w:val="00952C5A"/>
    <w:rsid w:val="00953591"/>
    <w:rsid w:val="0095377F"/>
    <w:rsid w:val="009539C9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C9"/>
    <w:rsid w:val="00954CA3"/>
    <w:rsid w:val="00954DC5"/>
    <w:rsid w:val="00954F55"/>
    <w:rsid w:val="00954F6E"/>
    <w:rsid w:val="00954F8B"/>
    <w:rsid w:val="00954FB7"/>
    <w:rsid w:val="00955661"/>
    <w:rsid w:val="009557EC"/>
    <w:rsid w:val="00955BCA"/>
    <w:rsid w:val="00956166"/>
    <w:rsid w:val="009561CF"/>
    <w:rsid w:val="009564D7"/>
    <w:rsid w:val="00956740"/>
    <w:rsid w:val="009567A6"/>
    <w:rsid w:val="00956A95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787"/>
    <w:rsid w:val="009609C7"/>
    <w:rsid w:val="00960B12"/>
    <w:rsid w:val="00960C3C"/>
    <w:rsid w:val="00960C55"/>
    <w:rsid w:val="00960D14"/>
    <w:rsid w:val="00960D33"/>
    <w:rsid w:val="00960DBB"/>
    <w:rsid w:val="009613DB"/>
    <w:rsid w:val="009614BA"/>
    <w:rsid w:val="0096158E"/>
    <w:rsid w:val="0096171C"/>
    <w:rsid w:val="0096192F"/>
    <w:rsid w:val="009619C2"/>
    <w:rsid w:val="00961BB3"/>
    <w:rsid w:val="00962477"/>
    <w:rsid w:val="00962493"/>
    <w:rsid w:val="00962539"/>
    <w:rsid w:val="0096260F"/>
    <w:rsid w:val="00962A81"/>
    <w:rsid w:val="00963079"/>
    <w:rsid w:val="00963218"/>
    <w:rsid w:val="009633B1"/>
    <w:rsid w:val="00963416"/>
    <w:rsid w:val="00963480"/>
    <w:rsid w:val="00963547"/>
    <w:rsid w:val="009636E0"/>
    <w:rsid w:val="009638F9"/>
    <w:rsid w:val="00963BBE"/>
    <w:rsid w:val="00963BCB"/>
    <w:rsid w:val="0096418B"/>
    <w:rsid w:val="009641EB"/>
    <w:rsid w:val="00964768"/>
    <w:rsid w:val="009649F6"/>
    <w:rsid w:val="00964A31"/>
    <w:rsid w:val="00964B0E"/>
    <w:rsid w:val="00964E8D"/>
    <w:rsid w:val="009652C0"/>
    <w:rsid w:val="00965A5A"/>
    <w:rsid w:val="00965C6B"/>
    <w:rsid w:val="00965D79"/>
    <w:rsid w:val="00965D9A"/>
    <w:rsid w:val="00966CD8"/>
    <w:rsid w:val="00967530"/>
    <w:rsid w:val="00967652"/>
    <w:rsid w:val="00967832"/>
    <w:rsid w:val="009679DD"/>
    <w:rsid w:val="009679EB"/>
    <w:rsid w:val="00967AF7"/>
    <w:rsid w:val="00967CC9"/>
    <w:rsid w:val="00970177"/>
    <w:rsid w:val="00970216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DDA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0F"/>
    <w:rsid w:val="00976A98"/>
    <w:rsid w:val="00976AAA"/>
    <w:rsid w:val="00976BD7"/>
    <w:rsid w:val="00976E42"/>
    <w:rsid w:val="00976F61"/>
    <w:rsid w:val="0097717F"/>
    <w:rsid w:val="0097793C"/>
    <w:rsid w:val="00977C27"/>
    <w:rsid w:val="00977DEF"/>
    <w:rsid w:val="009801B6"/>
    <w:rsid w:val="009803E5"/>
    <w:rsid w:val="00980409"/>
    <w:rsid w:val="0098041C"/>
    <w:rsid w:val="00980970"/>
    <w:rsid w:val="00980D9F"/>
    <w:rsid w:val="009810AA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D03"/>
    <w:rsid w:val="00982E95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D2"/>
    <w:rsid w:val="00983C3F"/>
    <w:rsid w:val="00983D12"/>
    <w:rsid w:val="00984001"/>
    <w:rsid w:val="0098412A"/>
    <w:rsid w:val="0098428E"/>
    <w:rsid w:val="00984928"/>
    <w:rsid w:val="0098495F"/>
    <w:rsid w:val="00984CD9"/>
    <w:rsid w:val="00984E89"/>
    <w:rsid w:val="009852E6"/>
    <w:rsid w:val="0098539A"/>
    <w:rsid w:val="0098548D"/>
    <w:rsid w:val="0098558F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D1D"/>
    <w:rsid w:val="00986DEA"/>
    <w:rsid w:val="0098771B"/>
    <w:rsid w:val="0098774E"/>
    <w:rsid w:val="00987796"/>
    <w:rsid w:val="00987850"/>
    <w:rsid w:val="0098796E"/>
    <w:rsid w:val="009879B9"/>
    <w:rsid w:val="00987B36"/>
    <w:rsid w:val="00987D31"/>
    <w:rsid w:val="00987DEA"/>
    <w:rsid w:val="0099003C"/>
    <w:rsid w:val="00990532"/>
    <w:rsid w:val="00990765"/>
    <w:rsid w:val="00990834"/>
    <w:rsid w:val="00990B26"/>
    <w:rsid w:val="00990BCE"/>
    <w:rsid w:val="0099115A"/>
    <w:rsid w:val="00991798"/>
    <w:rsid w:val="0099188C"/>
    <w:rsid w:val="00991DF0"/>
    <w:rsid w:val="009920A1"/>
    <w:rsid w:val="00992593"/>
    <w:rsid w:val="009926AA"/>
    <w:rsid w:val="009926B2"/>
    <w:rsid w:val="00992BF0"/>
    <w:rsid w:val="00992CB9"/>
    <w:rsid w:val="00992E2A"/>
    <w:rsid w:val="00992FA0"/>
    <w:rsid w:val="0099310C"/>
    <w:rsid w:val="00993581"/>
    <w:rsid w:val="009936FD"/>
    <w:rsid w:val="00993851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923"/>
    <w:rsid w:val="00995E52"/>
    <w:rsid w:val="0099601C"/>
    <w:rsid w:val="009962A6"/>
    <w:rsid w:val="009962EC"/>
    <w:rsid w:val="009965C5"/>
    <w:rsid w:val="00996987"/>
    <w:rsid w:val="00997087"/>
    <w:rsid w:val="00997509"/>
    <w:rsid w:val="00997546"/>
    <w:rsid w:val="00997702"/>
    <w:rsid w:val="00997704"/>
    <w:rsid w:val="00997923"/>
    <w:rsid w:val="00997954"/>
    <w:rsid w:val="009A00A2"/>
    <w:rsid w:val="009A022F"/>
    <w:rsid w:val="009A0484"/>
    <w:rsid w:val="009A07C8"/>
    <w:rsid w:val="009A08FD"/>
    <w:rsid w:val="009A0A97"/>
    <w:rsid w:val="009A0A9F"/>
    <w:rsid w:val="009A0AE9"/>
    <w:rsid w:val="009A0B73"/>
    <w:rsid w:val="009A0D46"/>
    <w:rsid w:val="009A0ED4"/>
    <w:rsid w:val="009A0F97"/>
    <w:rsid w:val="009A1573"/>
    <w:rsid w:val="009A1601"/>
    <w:rsid w:val="009A16C6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92"/>
    <w:rsid w:val="009A4739"/>
    <w:rsid w:val="009A4824"/>
    <w:rsid w:val="009A494A"/>
    <w:rsid w:val="009A4CEC"/>
    <w:rsid w:val="009A4FF2"/>
    <w:rsid w:val="009A50A0"/>
    <w:rsid w:val="009A558D"/>
    <w:rsid w:val="009A5791"/>
    <w:rsid w:val="009A5792"/>
    <w:rsid w:val="009A580F"/>
    <w:rsid w:val="009A5832"/>
    <w:rsid w:val="009A59CB"/>
    <w:rsid w:val="009A59FC"/>
    <w:rsid w:val="009A6130"/>
    <w:rsid w:val="009A656B"/>
    <w:rsid w:val="009A675D"/>
    <w:rsid w:val="009A67B5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9BE"/>
    <w:rsid w:val="009A7A40"/>
    <w:rsid w:val="009A7AF9"/>
    <w:rsid w:val="009A7DE1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550"/>
    <w:rsid w:val="009B16E8"/>
    <w:rsid w:val="009B1D33"/>
    <w:rsid w:val="009B1F87"/>
    <w:rsid w:val="009B1FB7"/>
    <w:rsid w:val="009B21B4"/>
    <w:rsid w:val="009B2304"/>
    <w:rsid w:val="009B23E1"/>
    <w:rsid w:val="009B2960"/>
    <w:rsid w:val="009B2AB4"/>
    <w:rsid w:val="009B2C95"/>
    <w:rsid w:val="009B2FB5"/>
    <w:rsid w:val="009B30AC"/>
    <w:rsid w:val="009B34B9"/>
    <w:rsid w:val="009B3978"/>
    <w:rsid w:val="009B3AF8"/>
    <w:rsid w:val="009B45D9"/>
    <w:rsid w:val="009B45DD"/>
    <w:rsid w:val="009B46B4"/>
    <w:rsid w:val="009B4839"/>
    <w:rsid w:val="009B48F2"/>
    <w:rsid w:val="009B491A"/>
    <w:rsid w:val="009B4932"/>
    <w:rsid w:val="009B5104"/>
    <w:rsid w:val="009B5327"/>
    <w:rsid w:val="009B53AF"/>
    <w:rsid w:val="009B5A19"/>
    <w:rsid w:val="009B5A2A"/>
    <w:rsid w:val="009B607B"/>
    <w:rsid w:val="009B61F1"/>
    <w:rsid w:val="009B62CD"/>
    <w:rsid w:val="009B680A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9A"/>
    <w:rsid w:val="009C0FC0"/>
    <w:rsid w:val="009C1451"/>
    <w:rsid w:val="009C16FF"/>
    <w:rsid w:val="009C19AD"/>
    <w:rsid w:val="009C1A87"/>
    <w:rsid w:val="009C1CB4"/>
    <w:rsid w:val="009C1CD7"/>
    <w:rsid w:val="009C1E3F"/>
    <w:rsid w:val="009C1EA0"/>
    <w:rsid w:val="009C20E4"/>
    <w:rsid w:val="009C29B1"/>
    <w:rsid w:val="009C29DC"/>
    <w:rsid w:val="009C2A64"/>
    <w:rsid w:val="009C2EF2"/>
    <w:rsid w:val="009C3095"/>
    <w:rsid w:val="009C32E3"/>
    <w:rsid w:val="009C3426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489"/>
    <w:rsid w:val="009C47DE"/>
    <w:rsid w:val="009C4988"/>
    <w:rsid w:val="009C4B5F"/>
    <w:rsid w:val="009C4C56"/>
    <w:rsid w:val="009C4CC9"/>
    <w:rsid w:val="009C4D38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702B"/>
    <w:rsid w:val="009C714B"/>
    <w:rsid w:val="009C7399"/>
    <w:rsid w:val="009C74E9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12"/>
    <w:rsid w:val="009D0924"/>
    <w:rsid w:val="009D0D4C"/>
    <w:rsid w:val="009D0DD4"/>
    <w:rsid w:val="009D0DFA"/>
    <w:rsid w:val="009D1259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319D"/>
    <w:rsid w:val="009D34C4"/>
    <w:rsid w:val="009D34D2"/>
    <w:rsid w:val="009D3579"/>
    <w:rsid w:val="009D380A"/>
    <w:rsid w:val="009D3A1D"/>
    <w:rsid w:val="009D3AE2"/>
    <w:rsid w:val="009D4136"/>
    <w:rsid w:val="009D45B0"/>
    <w:rsid w:val="009D465A"/>
    <w:rsid w:val="009D4896"/>
    <w:rsid w:val="009D4934"/>
    <w:rsid w:val="009D4E51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E1"/>
    <w:rsid w:val="009D6D24"/>
    <w:rsid w:val="009D6F76"/>
    <w:rsid w:val="009D70E4"/>
    <w:rsid w:val="009D70EA"/>
    <w:rsid w:val="009D72A3"/>
    <w:rsid w:val="009D72CB"/>
    <w:rsid w:val="009D745B"/>
    <w:rsid w:val="009D7641"/>
    <w:rsid w:val="009D79B1"/>
    <w:rsid w:val="009D7DE5"/>
    <w:rsid w:val="009E0215"/>
    <w:rsid w:val="009E05C5"/>
    <w:rsid w:val="009E0654"/>
    <w:rsid w:val="009E086D"/>
    <w:rsid w:val="009E0D8D"/>
    <w:rsid w:val="009E0E34"/>
    <w:rsid w:val="009E1289"/>
    <w:rsid w:val="009E12E9"/>
    <w:rsid w:val="009E13BD"/>
    <w:rsid w:val="009E15F6"/>
    <w:rsid w:val="009E1683"/>
    <w:rsid w:val="009E1A56"/>
    <w:rsid w:val="009E205F"/>
    <w:rsid w:val="009E2061"/>
    <w:rsid w:val="009E2189"/>
    <w:rsid w:val="009E2755"/>
    <w:rsid w:val="009E27C5"/>
    <w:rsid w:val="009E2B29"/>
    <w:rsid w:val="009E2BB6"/>
    <w:rsid w:val="009E2C08"/>
    <w:rsid w:val="009E2D2E"/>
    <w:rsid w:val="009E2DF2"/>
    <w:rsid w:val="009E302F"/>
    <w:rsid w:val="009E308E"/>
    <w:rsid w:val="009E36FD"/>
    <w:rsid w:val="009E3AE2"/>
    <w:rsid w:val="009E3B43"/>
    <w:rsid w:val="009E3EC2"/>
    <w:rsid w:val="009E4284"/>
    <w:rsid w:val="009E431F"/>
    <w:rsid w:val="009E43C3"/>
    <w:rsid w:val="009E4579"/>
    <w:rsid w:val="009E4826"/>
    <w:rsid w:val="009E4AB4"/>
    <w:rsid w:val="009E5037"/>
    <w:rsid w:val="009E50FD"/>
    <w:rsid w:val="009E562A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C6"/>
    <w:rsid w:val="009E7648"/>
    <w:rsid w:val="009E780B"/>
    <w:rsid w:val="009E7908"/>
    <w:rsid w:val="009E7ABD"/>
    <w:rsid w:val="009E7F70"/>
    <w:rsid w:val="009F0145"/>
    <w:rsid w:val="009F016D"/>
    <w:rsid w:val="009F017C"/>
    <w:rsid w:val="009F01A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1A6"/>
    <w:rsid w:val="009F423B"/>
    <w:rsid w:val="009F4419"/>
    <w:rsid w:val="009F4560"/>
    <w:rsid w:val="009F47F6"/>
    <w:rsid w:val="009F4C17"/>
    <w:rsid w:val="009F4C4A"/>
    <w:rsid w:val="009F4D01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60B"/>
    <w:rsid w:val="009F783B"/>
    <w:rsid w:val="009F7C3B"/>
    <w:rsid w:val="009F7ECD"/>
    <w:rsid w:val="00A0007E"/>
    <w:rsid w:val="00A00529"/>
    <w:rsid w:val="00A0065C"/>
    <w:rsid w:val="00A00AF5"/>
    <w:rsid w:val="00A00C07"/>
    <w:rsid w:val="00A00EA5"/>
    <w:rsid w:val="00A00FCA"/>
    <w:rsid w:val="00A01140"/>
    <w:rsid w:val="00A0149B"/>
    <w:rsid w:val="00A01504"/>
    <w:rsid w:val="00A0153B"/>
    <w:rsid w:val="00A01641"/>
    <w:rsid w:val="00A016B0"/>
    <w:rsid w:val="00A016DD"/>
    <w:rsid w:val="00A01773"/>
    <w:rsid w:val="00A01DB4"/>
    <w:rsid w:val="00A01F4D"/>
    <w:rsid w:val="00A0240C"/>
    <w:rsid w:val="00A025AC"/>
    <w:rsid w:val="00A02C4F"/>
    <w:rsid w:val="00A02C86"/>
    <w:rsid w:val="00A02D9E"/>
    <w:rsid w:val="00A02DE8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DB0"/>
    <w:rsid w:val="00A03F6B"/>
    <w:rsid w:val="00A04263"/>
    <w:rsid w:val="00A0453A"/>
    <w:rsid w:val="00A045BD"/>
    <w:rsid w:val="00A04601"/>
    <w:rsid w:val="00A049E0"/>
    <w:rsid w:val="00A04A14"/>
    <w:rsid w:val="00A04B26"/>
    <w:rsid w:val="00A04B8B"/>
    <w:rsid w:val="00A04DF4"/>
    <w:rsid w:val="00A04E91"/>
    <w:rsid w:val="00A054D0"/>
    <w:rsid w:val="00A056D7"/>
    <w:rsid w:val="00A05718"/>
    <w:rsid w:val="00A058E4"/>
    <w:rsid w:val="00A058EF"/>
    <w:rsid w:val="00A05A5D"/>
    <w:rsid w:val="00A05C3B"/>
    <w:rsid w:val="00A06093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AE"/>
    <w:rsid w:val="00A103C8"/>
    <w:rsid w:val="00A106AA"/>
    <w:rsid w:val="00A1077D"/>
    <w:rsid w:val="00A10A18"/>
    <w:rsid w:val="00A10B4B"/>
    <w:rsid w:val="00A10CCE"/>
    <w:rsid w:val="00A10D59"/>
    <w:rsid w:val="00A10EA2"/>
    <w:rsid w:val="00A11160"/>
    <w:rsid w:val="00A11203"/>
    <w:rsid w:val="00A11982"/>
    <w:rsid w:val="00A11E11"/>
    <w:rsid w:val="00A11FCD"/>
    <w:rsid w:val="00A12039"/>
    <w:rsid w:val="00A1217E"/>
    <w:rsid w:val="00A123B9"/>
    <w:rsid w:val="00A1297F"/>
    <w:rsid w:val="00A12C32"/>
    <w:rsid w:val="00A131C9"/>
    <w:rsid w:val="00A1375A"/>
    <w:rsid w:val="00A13878"/>
    <w:rsid w:val="00A139BC"/>
    <w:rsid w:val="00A13B4F"/>
    <w:rsid w:val="00A13B76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E1C"/>
    <w:rsid w:val="00A15EE7"/>
    <w:rsid w:val="00A1605D"/>
    <w:rsid w:val="00A1644E"/>
    <w:rsid w:val="00A16908"/>
    <w:rsid w:val="00A16B99"/>
    <w:rsid w:val="00A16BE9"/>
    <w:rsid w:val="00A16E7C"/>
    <w:rsid w:val="00A16FA5"/>
    <w:rsid w:val="00A16FD1"/>
    <w:rsid w:val="00A1711E"/>
    <w:rsid w:val="00A17170"/>
    <w:rsid w:val="00A1746D"/>
    <w:rsid w:val="00A17532"/>
    <w:rsid w:val="00A17568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9F"/>
    <w:rsid w:val="00A20A14"/>
    <w:rsid w:val="00A20C2A"/>
    <w:rsid w:val="00A214E1"/>
    <w:rsid w:val="00A216C3"/>
    <w:rsid w:val="00A2178C"/>
    <w:rsid w:val="00A21A25"/>
    <w:rsid w:val="00A21C0F"/>
    <w:rsid w:val="00A223A1"/>
    <w:rsid w:val="00A2264E"/>
    <w:rsid w:val="00A22C54"/>
    <w:rsid w:val="00A231B4"/>
    <w:rsid w:val="00A23391"/>
    <w:rsid w:val="00A23476"/>
    <w:rsid w:val="00A2359A"/>
    <w:rsid w:val="00A23DFB"/>
    <w:rsid w:val="00A240E8"/>
    <w:rsid w:val="00A243C3"/>
    <w:rsid w:val="00A24D71"/>
    <w:rsid w:val="00A24F91"/>
    <w:rsid w:val="00A2505D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30146"/>
    <w:rsid w:val="00A30188"/>
    <w:rsid w:val="00A30421"/>
    <w:rsid w:val="00A30A6A"/>
    <w:rsid w:val="00A30B6C"/>
    <w:rsid w:val="00A30B79"/>
    <w:rsid w:val="00A30BC0"/>
    <w:rsid w:val="00A30E20"/>
    <w:rsid w:val="00A30E40"/>
    <w:rsid w:val="00A31428"/>
    <w:rsid w:val="00A318E7"/>
    <w:rsid w:val="00A31AFC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30DC"/>
    <w:rsid w:val="00A33405"/>
    <w:rsid w:val="00A33907"/>
    <w:rsid w:val="00A33C13"/>
    <w:rsid w:val="00A33C82"/>
    <w:rsid w:val="00A33FE6"/>
    <w:rsid w:val="00A34128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E22"/>
    <w:rsid w:val="00A35F59"/>
    <w:rsid w:val="00A35FD2"/>
    <w:rsid w:val="00A3616A"/>
    <w:rsid w:val="00A3629A"/>
    <w:rsid w:val="00A363F3"/>
    <w:rsid w:val="00A364E7"/>
    <w:rsid w:val="00A36595"/>
    <w:rsid w:val="00A36A23"/>
    <w:rsid w:val="00A36B99"/>
    <w:rsid w:val="00A3737F"/>
    <w:rsid w:val="00A373C9"/>
    <w:rsid w:val="00A373E5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850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743"/>
    <w:rsid w:val="00A428F3"/>
    <w:rsid w:val="00A42EDF"/>
    <w:rsid w:val="00A434D9"/>
    <w:rsid w:val="00A43A28"/>
    <w:rsid w:val="00A43A5E"/>
    <w:rsid w:val="00A43E2C"/>
    <w:rsid w:val="00A4401B"/>
    <w:rsid w:val="00A44031"/>
    <w:rsid w:val="00A44129"/>
    <w:rsid w:val="00A44660"/>
    <w:rsid w:val="00A44D87"/>
    <w:rsid w:val="00A44FB7"/>
    <w:rsid w:val="00A44FF1"/>
    <w:rsid w:val="00A45094"/>
    <w:rsid w:val="00A455D3"/>
    <w:rsid w:val="00A456E7"/>
    <w:rsid w:val="00A457E1"/>
    <w:rsid w:val="00A45D39"/>
    <w:rsid w:val="00A45F62"/>
    <w:rsid w:val="00A46083"/>
    <w:rsid w:val="00A4683E"/>
    <w:rsid w:val="00A46EC6"/>
    <w:rsid w:val="00A46FB9"/>
    <w:rsid w:val="00A47071"/>
    <w:rsid w:val="00A47D8F"/>
    <w:rsid w:val="00A47EBD"/>
    <w:rsid w:val="00A50113"/>
    <w:rsid w:val="00A5029F"/>
    <w:rsid w:val="00A5062F"/>
    <w:rsid w:val="00A507FF"/>
    <w:rsid w:val="00A50E36"/>
    <w:rsid w:val="00A513E0"/>
    <w:rsid w:val="00A51470"/>
    <w:rsid w:val="00A516A0"/>
    <w:rsid w:val="00A519DF"/>
    <w:rsid w:val="00A51ADC"/>
    <w:rsid w:val="00A51D03"/>
    <w:rsid w:val="00A51E43"/>
    <w:rsid w:val="00A51EE5"/>
    <w:rsid w:val="00A51F64"/>
    <w:rsid w:val="00A51FD8"/>
    <w:rsid w:val="00A5203C"/>
    <w:rsid w:val="00A521B1"/>
    <w:rsid w:val="00A5295F"/>
    <w:rsid w:val="00A52A19"/>
    <w:rsid w:val="00A52FF3"/>
    <w:rsid w:val="00A530D1"/>
    <w:rsid w:val="00A533A0"/>
    <w:rsid w:val="00A533E1"/>
    <w:rsid w:val="00A5357C"/>
    <w:rsid w:val="00A535F6"/>
    <w:rsid w:val="00A537FF"/>
    <w:rsid w:val="00A53A19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3A"/>
    <w:rsid w:val="00A57D5C"/>
    <w:rsid w:val="00A6009E"/>
    <w:rsid w:val="00A60216"/>
    <w:rsid w:val="00A60360"/>
    <w:rsid w:val="00A60E41"/>
    <w:rsid w:val="00A60FB2"/>
    <w:rsid w:val="00A610C8"/>
    <w:rsid w:val="00A613F0"/>
    <w:rsid w:val="00A61568"/>
    <w:rsid w:val="00A618FA"/>
    <w:rsid w:val="00A61A06"/>
    <w:rsid w:val="00A61CF5"/>
    <w:rsid w:val="00A61DE2"/>
    <w:rsid w:val="00A62809"/>
    <w:rsid w:val="00A6281D"/>
    <w:rsid w:val="00A62885"/>
    <w:rsid w:val="00A629E8"/>
    <w:rsid w:val="00A62A56"/>
    <w:rsid w:val="00A62CB7"/>
    <w:rsid w:val="00A62F5E"/>
    <w:rsid w:val="00A631E1"/>
    <w:rsid w:val="00A63495"/>
    <w:rsid w:val="00A63599"/>
    <w:rsid w:val="00A6362A"/>
    <w:rsid w:val="00A63C17"/>
    <w:rsid w:val="00A63D15"/>
    <w:rsid w:val="00A640FC"/>
    <w:rsid w:val="00A644A1"/>
    <w:rsid w:val="00A647B6"/>
    <w:rsid w:val="00A64B78"/>
    <w:rsid w:val="00A64E0D"/>
    <w:rsid w:val="00A6516E"/>
    <w:rsid w:val="00A65192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F8C"/>
    <w:rsid w:val="00A66FC3"/>
    <w:rsid w:val="00A672B7"/>
    <w:rsid w:val="00A67362"/>
    <w:rsid w:val="00A675B4"/>
    <w:rsid w:val="00A67762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E7E"/>
    <w:rsid w:val="00A7116D"/>
    <w:rsid w:val="00A711C6"/>
    <w:rsid w:val="00A7123F"/>
    <w:rsid w:val="00A712AF"/>
    <w:rsid w:val="00A7136E"/>
    <w:rsid w:val="00A71419"/>
    <w:rsid w:val="00A716B1"/>
    <w:rsid w:val="00A717D0"/>
    <w:rsid w:val="00A71BC5"/>
    <w:rsid w:val="00A71CA4"/>
    <w:rsid w:val="00A71D26"/>
    <w:rsid w:val="00A71E9D"/>
    <w:rsid w:val="00A72078"/>
    <w:rsid w:val="00A720B4"/>
    <w:rsid w:val="00A7295D"/>
    <w:rsid w:val="00A72A08"/>
    <w:rsid w:val="00A72D68"/>
    <w:rsid w:val="00A731A4"/>
    <w:rsid w:val="00A732BA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209"/>
    <w:rsid w:val="00A753C9"/>
    <w:rsid w:val="00A75492"/>
    <w:rsid w:val="00A7584F"/>
    <w:rsid w:val="00A7587E"/>
    <w:rsid w:val="00A75C8E"/>
    <w:rsid w:val="00A75E66"/>
    <w:rsid w:val="00A75F2B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D0"/>
    <w:rsid w:val="00A77C93"/>
    <w:rsid w:val="00A77F17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F47"/>
    <w:rsid w:val="00A82466"/>
    <w:rsid w:val="00A8264B"/>
    <w:rsid w:val="00A82ADF"/>
    <w:rsid w:val="00A82CD9"/>
    <w:rsid w:val="00A83049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E33"/>
    <w:rsid w:val="00A87F9C"/>
    <w:rsid w:val="00A902DE"/>
    <w:rsid w:val="00A903A9"/>
    <w:rsid w:val="00A9052F"/>
    <w:rsid w:val="00A9075F"/>
    <w:rsid w:val="00A90946"/>
    <w:rsid w:val="00A909AD"/>
    <w:rsid w:val="00A90D38"/>
    <w:rsid w:val="00A90E16"/>
    <w:rsid w:val="00A90FF8"/>
    <w:rsid w:val="00A9118C"/>
    <w:rsid w:val="00A9156B"/>
    <w:rsid w:val="00A91D3B"/>
    <w:rsid w:val="00A91FB2"/>
    <w:rsid w:val="00A9218E"/>
    <w:rsid w:val="00A9221F"/>
    <w:rsid w:val="00A92473"/>
    <w:rsid w:val="00A93158"/>
    <w:rsid w:val="00A93B12"/>
    <w:rsid w:val="00A93EF6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E0F"/>
    <w:rsid w:val="00A95E52"/>
    <w:rsid w:val="00A95F17"/>
    <w:rsid w:val="00A96274"/>
    <w:rsid w:val="00A96386"/>
    <w:rsid w:val="00A965A6"/>
    <w:rsid w:val="00A96AAA"/>
    <w:rsid w:val="00A96BB7"/>
    <w:rsid w:val="00A96DC0"/>
    <w:rsid w:val="00A96F0B"/>
    <w:rsid w:val="00A971BE"/>
    <w:rsid w:val="00A972BF"/>
    <w:rsid w:val="00A9793C"/>
    <w:rsid w:val="00A9799E"/>
    <w:rsid w:val="00A97AB5"/>
    <w:rsid w:val="00A97B7E"/>
    <w:rsid w:val="00A97DC9"/>
    <w:rsid w:val="00A97F0D"/>
    <w:rsid w:val="00AA04D5"/>
    <w:rsid w:val="00AA05D0"/>
    <w:rsid w:val="00AA068B"/>
    <w:rsid w:val="00AA0763"/>
    <w:rsid w:val="00AA085A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59B"/>
    <w:rsid w:val="00AA25E3"/>
    <w:rsid w:val="00AA2959"/>
    <w:rsid w:val="00AA2D16"/>
    <w:rsid w:val="00AA2F71"/>
    <w:rsid w:val="00AA3369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C62"/>
    <w:rsid w:val="00AA5DB4"/>
    <w:rsid w:val="00AA5DF8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B87"/>
    <w:rsid w:val="00AB2D55"/>
    <w:rsid w:val="00AB2DEF"/>
    <w:rsid w:val="00AB3045"/>
    <w:rsid w:val="00AB37F1"/>
    <w:rsid w:val="00AB38BF"/>
    <w:rsid w:val="00AB39E8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7DA"/>
    <w:rsid w:val="00AC08B4"/>
    <w:rsid w:val="00AC0BBC"/>
    <w:rsid w:val="00AC0C52"/>
    <w:rsid w:val="00AC0F37"/>
    <w:rsid w:val="00AC14BC"/>
    <w:rsid w:val="00AC1751"/>
    <w:rsid w:val="00AC17F5"/>
    <w:rsid w:val="00AC18D4"/>
    <w:rsid w:val="00AC196C"/>
    <w:rsid w:val="00AC1B5D"/>
    <w:rsid w:val="00AC1CB6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D1A"/>
    <w:rsid w:val="00AC407A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C2F"/>
    <w:rsid w:val="00AC7F41"/>
    <w:rsid w:val="00AC7FA9"/>
    <w:rsid w:val="00AD01FD"/>
    <w:rsid w:val="00AD09B7"/>
    <w:rsid w:val="00AD09E4"/>
    <w:rsid w:val="00AD0A99"/>
    <w:rsid w:val="00AD149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427"/>
    <w:rsid w:val="00AD452E"/>
    <w:rsid w:val="00AD471B"/>
    <w:rsid w:val="00AD4B04"/>
    <w:rsid w:val="00AD4D25"/>
    <w:rsid w:val="00AD5000"/>
    <w:rsid w:val="00AD5013"/>
    <w:rsid w:val="00AD539A"/>
    <w:rsid w:val="00AD5458"/>
    <w:rsid w:val="00AD55FA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EA3"/>
    <w:rsid w:val="00AE00C6"/>
    <w:rsid w:val="00AE0263"/>
    <w:rsid w:val="00AE0288"/>
    <w:rsid w:val="00AE042B"/>
    <w:rsid w:val="00AE095A"/>
    <w:rsid w:val="00AE0ABE"/>
    <w:rsid w:val="00AE1044"/>
    <w:rsid w:val="00AE1192"/>
    <w:rsid w:val="00AE15A5"/>
    <w:rsid w:val="00AE1B06"/>
    <w:rsid w:val="00AE1F1F"/>
    <w:rsid w:val="00AE1FC9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A55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72"/>
    <w:rsid w:val="00AE5D69"/>
    <w:rsid w:val="00AE5DED"/>
    <w:rsid w:val="00AE5E97"/>
    <w:rsid w:val="00AE5FC1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CE5"/>
    <w:rsid w:val="00AF0D19"/>
    <w:rsid w:val="00AF0D91"/>
    <w:rsid w:val="00AF0E21"/>
    <w:rsid w:val="00AF0FA8"/>
    <w:rsid w:val="00AF0FF1"/>
    <w:rsid w:val="00AF1158"/>
    <w:rsid w:val="00AF1205"/>
    <w:rsid w:val="00AF1257"/>
    <w:rsid w:val="00AF13CD"/>
    <w:rsid w:val="00AF1543"/>
    <w:rsid w:val="00AF195D"/>
    <w:rsid w:val="00AF1CC4"/>
    <w:rsid w:val="00AF1E72"/>
    <w:rsid w:val="00AF1F5A"/>
    <w:rsid w:val="00AF1F90"/>
    <w:rsid w:val="00AF1FDA"/>
    <w:rsid w:val="00AF2150"/>
    <w:rsid w:val="00AF26F6"/>
    <w:rsid w:val="00AF2826"/>
    <w:rsid w:val="00AF2943"/>
    <w:rsid w:val="00AF2A3E"/>
    <w:rsid w:val="00AF3280"/>
    <w:rsid w:val="00AF34AE"/>
    <w:rsid w:val="00AF3647"/>
    <w:rsid w:val="00AF3D61"/>
    <w:rsid w:val="00AF3F77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C0B"/>
    <w:rsid w:val="00AF5C79"/>
    <w:rsid w:val="00AF5E9A"/>
    <w:rsid w:val="00AF653F"/>
    <w:rsid w:val="00AF69A6"/>
    <w:rsid w:val="00AF6A02"/>
    <w:rsid w:val="00AF6A71"/>
    <w:rsid w:val="00AF6B00"/>
    <w:rsid w:val="00AF6B91"/>
    <w:rsid w:val="00AF6EF9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35"/>
    <w:rsid w:val="00B006AC"/>
    <w:rsid w:val="00B00829"/>
    <w:rsid w:val="00B00A23"/>
    <w:rsid w:val="00B00B91"/>
    <w:rsid w:val="00B00CFF"/>
    <w:rsid w:val="00B00F14"/>
    <w:rsid w:val="00B01229"/>
    <w:rsid w:val="00B01551"/>
    <w:rsid w:val="00B01668"/>
    <w:rsid w:val="00B0170A"/>
    <w:rsid w:val="00B01FFE"/>
    <w:rsid w:val="00B025C3"/>
    <w:rsid w:val="00B0260D"/>
    <w:rsid w:val="00B02758"/>
    <w:rsid w:val="00B02A74"/>
    <w:rsid w:val="00B0318F"/>
    <w:rsid w:val="00B0374C"/>
    <w:rsid w:val="00B0375A"/>
    <w:rsid w:val="00B03923"/>
    <w:rsid w:val="00B03A20"/>
    <w:rsid w:val="00B03ADA"/>
    <w:rsid w:val="00B03D60"/>
    <w:rsid w:val="00B03FE5"/>
    <w:rsid w:val="00B0404F"/>
    <w:rsid w:val="00B043DD"/>
    <w:rsid w:val="00B04BF7"/>
    <w:rsid w:val="00B04DCB"/>
    <w:rsid w:val="00B0553E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79B"/>
    <w:rsid w:val="00B07E97"/>
    <w:rsid w:val="00B07FC9"/>
    <w:rsid w:val="00B10132"/>
    <w:rsid w:val="00B1046B"/>
    <w:rsid w:val="00B1050A"/>
    <w:rsid w:val="00B106AA"/>
    <w:rsid w:val="00B109DF"/>
    <w:rsid w:val="00B10A29"/>
    <w:rsid w:val="00B10BE1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72"/>
    <w:rsid w:val="00B11D34"/>
    <w:rsid w:val="00B1208B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9B2"/>
    <w:rsid w:val="00B13A3E"/>
    <w:rsid w:val="00B13C73"/>
    <w:rsid w:val="00B13CBB"/>
    <w:rsid w:val="00B13F2E"/>
    <w:rsid w:val="00B13FC9"/>
    <w:rsid w:val="00B14231"/>
    <w:rsid w:val="00B14366"/>
    <w:rsid w:val="00B143CB"/>
    <w:rsid w:val="00B1451D"/>
    <w:rsid w:val="00B1464D"/>
    <w:rsid w:val="00B14A1C"/>
    <w:rsid w:val="00B1566B"/>
    <w:rsid w:val="00B1570C"/>
    <w:rsid w:val="00B157C5"/>
    <w:rsid w:val="00B15CC6"/>
    <w:rsid w:val="00B15FAD"/>
    <w:rsid w:val="00B1604B"/>
    <w:rsid w:val="00B160DF"/>
    <w:rsid w:val="00B16307"/>
    <w:rsid w:val="00B16362"/>
    <w:rsid w:val="00B169CE"/>
    <w:rsid w:val="00B16A45"/>
    <w:rsid w:val="00B16A53"/>
    <w:rsid w:val="00B16DE5"/>
    <w:rsid w:val="00B16E81"/>
    <w:rsid w:val="00B1715A"/>
    <w:rsid w:val="00B171D7"/>
    <w:rsid w:val="00B1787B"/>
    <w:rsid w:val="00B202C2"/>
    <w:rsid w:val="00B20510"/>
    <w:rsid w:val="00B2055D"/>
    <w:rsid w:val="00B20905"/>
    <w:rsid w:val="00B209F1"/>
    <w:rsid w:val="00B20AFF"/>
    <w:rsid w:val="00B20CCB"/>
    <w:rsid w:val="00B20F40"/>
    <w:rsid w:val="00B20F84"/>
    <w:rsid w:val="00B21275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9B7"/>
    <w:rsid w:val="00B22E27"/>
    <w:rsid w:val="00B22EF0"/>
    <w:rsid w:val="00B2328D"/>
    <w:rsid w:val="00B23293"/>
    <w:rsid w:val="00B232E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761"/>
    <w:rsid w:val="00B2579E"/>
    <w:rsid w:val="00B258F9"/>
    <w:rsid w:val="00B25AE8"/>
    <w:rsid w:val="00B26008"/>
    <w:rsid w:val="00B26109"/>
    <w:rsid w:val="00B261D0"/>
    <w:rsid w:val="00B261D2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408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A5"/>
    <w:rsid w:val="00B306AA"/>
    <w:rsid w:val="00B3096E"/>
    <w:rsid w:val="00B310A8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0CC"/>
    <w:rsid w:val="00B35427"/>
    <w:rsid w:val="00B35929"/>
    <w:rsid w:val="00B35ACB"/>
    <w:rsid w:val="00B35DC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3C1"/>
    <w:rsid w:val="00B37511"/>
    <w:rsid w:val="00B3753A"/>
    <w:rsid w:val="00B37EBD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8D"/>
    <w:rsid w:val="00B41C61"/>
    <w:rsid w:val="00B423AE"/>
    <w:rsid w:val="00B423EC"/>
    <w:rsid w:val="00B424B8"/>
    <w:rsid w:val="00B42B1F"/>
    <w:rsid w:val="00B42CF3"/>
    <w:rsid w:val="00B4322A"/>
    <w:rsid w:val="00B4385F"/>
    <w:rsid w:val="00B43AAD"/>
    <w:rsid w:val="00B43BFB"/>
    <w:rsid w:val="00B43F90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B8F"/>
    <w:rsid w:val="00B45D5E"/>
    <w:rsid w:val="00B46380"/>
    <w:rsid w:val="00B46692"/>
    <w:rsid w:val="00B46A67"/>
    <w:rsid w:val="00B46C21"/>
    <w:rsid w:val="00B46CE3"/>
    <w:rsid w:val="00B470BF"/>
    <w:rsid w:val="00B4742F"/>
    <w:rsid w:val="00B47A4C"/>
    <w:rsid w:val="00B47C2B"/>
    <w:rsid w:val="00B47D03"/>
    <w:rsid w:val="00B47D79"/>
    <w:rsid w:val="00B47DFC"/>
    <w:rsid w:val="00B50041"/>
    <w:rsid w:val="00B5005D"/>
    <w:rsid w:val="00B505B0"/>
    <w:rsid w:val="00B50672"/>
    <w:rsid w:val="00B507C7"/>
    <w:rsid w:val="00B50805"/>
    <w:rsid w:val="00B509C0"/>
    <w:rsid w:val="00B50A11"/>
    <w:rsid w:val="00B50BAB"/>
    <w:rsid w:val="00B50D4A"/>
    <w:rsid w:val="00B50ED2"/>
    <w:rsid w:val="00B510E4"/>
    <w:rsid w:val="00B51278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A3"/>
    <w:rsid w:val="00B5376C"/>
    <w:rsid w:val="00B53996"/>
    <w:rsid w:val="00B53C22"/>
    <w:rsid w:val="00B53D61"/>
    <w:rsid w:val="00B5455D"/>
    <w:rsid w:val="00B54671"/>
    <w:rsid w:val="00B546E9"/>
    <w:rsid w:val="00B54776"/>
    <w:rsid w:val="00B54913"/>
    <w:rsid w:val="00B5505E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87"/>
    <w:rsid w:val="00B56DA6"/>
    <w:rsid w:val="00B56FAF"/>
    <w:rsid w:val="00B5724C"/>
    <w:rsid w:val="00B57329"/>
    <w:rsid w:val="00B57332"/>
    <w:rsid w:val="00B57555"/>
    <w:rsid w:val="00B579FD"/>
    <w:rsid w:val="00B57D36"/>
    <w:rsid w:val="00B605D1"/>
    <w:rsid w:val="00B60B68"/>
    <w:rsid w:val="00B60E32"/>
    <w:rsid w:val="00B611FB"/>
    <w:rsid w:val="00B6121E"/>
    <w:rsid w:val="00B612C0"/>
    <w:rsid w:val="00B61A5C"/>
    <w:rsid w:val="00B61BD8"/>
    <w:rsid w:val="00B61CD9"/>
    <w:rsid w:val="00B61DE1"/>
    <w:rsid w:val="00B61EBD"/>
    <w:rsid w:val="00B622AD"/>
    <w:rsid w:val="00B6247B"/>
    <w:rsid w:val="00B62490"/>
    <w:rsid w:val="00B624D3"/>
    <w:rsid w:val="00B628EF"/>
    <w:rsid w:val="00B62A2B"/>
    <w:rsid w:val="00B62B2E"/>
    <w:rsid w:val="00B6313C"/>
    <w:rsid w:val="00B634E3"/>
    <w:rsid w:val="00B6358B"/>
    <w:rsid w:val="00B637D3"/>
    <w:rsid w:val="00B63A78"/>
    <w:rsid w:val="00B63FCC"/>
    <w:rsid w:val="00B64045"/>
    <w:rsid w:val="00B64199"/>
    <w:rsid w:val="00B64200"/>
    <w:rsid w:val="00B64285"/>
    <w:rsid w:val="00B64844"/>
    <w:rsid w:val="00B64C86"/>
    <w:rsid w:val="00B64D47"/>
    <w:rsid w:val="00B64E98"/>
    <w:rsid w:val="00B65332"/>
    <w:rsid w:val="00B6585A"/>
    <w:rsid w:val="00B658D6"/>
    <w:rsid w:val="00B65966"/>
    <w:rsid w:val="00B659E2"/>
    <w:rsid w:val="00B65A10"/>
    <w:rsid w:val="00B65BCE"/>
    <w:rsid w:val="00B660DA"/>
    <w:rsid w:val="00B660EA"/>
    <w:rsid w:val="00B66177"/>
    <w:rsid w:val="00B663CE"/>
    <w:rsid w:val="00B66562"/>
    <w:rsid w:val="00B667F0"/>
    <w:rsid w:val="00B66AFF"/>
    <w:rsid w:val="00B66D5C"/>
    <w:rsid w:val="00B66E62"/>
    <w:rsid w:val="00B66EE8"/>
    <w:rsid w:val="00B66F4D"/>
    <w:rsid w:val="00B670BF"/>
    <w:rsid w:val="00B6715F"/>
    <w:rsid w:val="00B671FA"/>
    <w:rsid w:val="00B67721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EEB"/>
    <w:rsid w:val="00B70F84"/>
    <w:rsid w:val="00B710D6"/>
    <w:rsid w:val="00B711A6"/>
    <w:rsid w:val="00B7143B"/>
    <w:rsid w:val="00B71474"/>
    <w:rsid w:val="00B7151E"/>
    <w:rsid w:val="00B71644"/>
    <w:rsid w:val="00B7193F"/>
    <w:rsid w:val="00B71D3A"/>
    <w:rsid w:val="00B71E96"/>
    <w:rsid w:val="00B72323"/>
    <w:rsid w:val="00B72353"/>
    <w:rsid w:val="00B726DB"/>
    <w:rsid w:val="00B72827"/>
    <w:rsid w:val="00B7284E"/>
    <w:rsid w:val="00B72C42"/>
    <w:rsid w:val="00B72DB2"/>
    <w:rsid w:val="00B73076"/>
    <w:rsid w:val="00B73196"/>
    <w:rsid w:val="00B741D0"/>
    <w:rsid w:val="00B74368"/>
    <w:rsid w:val="00B7440E"/>
    <w:rsid w:val="00B745EC"/>
    <w:rsid w:val="00B745FD"/>
    <w:rsid w:val="00B74786"/>
    <w:rsid w:val="00B74C5D"/>
    <w:rsid w:val="00B75270"/>
    <w:rsid w:val="00B7527E"/>
    <w:rsid w:val="00B757B3"/>
    <w:rsid w:val="00B757FD"/>
    <w:rsid w:val="00B7580A"/>
    <w:rsid w:val="00B76189"/>
    <w:rsid w:val="00B76359"/>
    <w:rsid w:val="00B765C4"/>
    <w:rsid w:val="00B76EC4"/>
    <w:rsid w:val="00B77038"/>
    <w:rsid w:val="00B770CF"/>
    <w:rsid w:val="00B77105"/>
    <w:rsid w:val="00B77788"/>
    <w:rsid w:val="00B7797A"/>
    <w:rsid w:val="00B77DA2"/>
    <w:rsid w:val="00B80340"/>
    <w:rsid w:val="00B8083A"/>
    <w:rsid w:val="00B80859"/>
    <w:rsid w:val="00B80927"/>
    <w:rsid w:val="00B80F65"/>
    <w:rsid w:val="00B8112E"/>
    <w:rsid w:val="00B814B7"/>
    <w:rsid w:val="00B817C3"/>
    <w:rsid w:val="00B81A1C"/>
    <w:rsid w:val="00B81D79"/>
    <w:rsid w:val="00B824D9"/>
    <w:rsid w:val="00B82699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7B0"/>
    <w:rsid w:val="00B837BA"/>
    <w:rsid w:val="00B83B50"/>
    <w:rsid w:val="00B83CCB"/>
    <w:rsid w:val="00B83E87"/>
    <w:rsid w:val="00B83ED4"/>
    <w:rsid w:val="00B84786"/>
    <w:rsid w:val="00B8491F"/>
    <w:rsid w:val="00B84B8B"/>
    <w:rsid w:val="00B84DB1"/>
    <w:rsid w:val="00B84DB6"/>
    <w:rsid w:val="00B853BC"/>
    <w:rsid w:val="00B858C3"/>
    <w:rsid w:val="00B859A4"/>
    <w:rsid w:val="00B85A67"/>
    <w:rsid w:val="00B85ADC"/>
    <w:rsid w:val="00B85C83"/>
    <w:rsid w:val="00B85CD0"/>
    <w:rsid w:val="00B85D0A"/>
    <w:rsid w:val="00B85F40"/>
    <w:rsid w:val="00B85F76"/>
    <w:rsid w:val="00B86140"/>
    <w:rsid w:val="00B864A5"/>
    <w:rsid w:val="00B8666D"/>
    <w:rsid w:val="00B86AAC"/>
    <w:rsid w:val="00B86B36"/>
    <w:rsid w:val="00B86E12"/>
    <w:rsid w:val="00B86E45"/>
    <w:rsid w:val="00B86F16"/>
    <w:rsid w:val="00B876ED"/>
    <w:rsid w:val="00B878B9"/>
    <w:rsid w:val="00B8797E"/>
    <w:rsid w:val="00B87A1B"/>
    <w:rsid w:val="00B90053"/>
    <w:rsid w:val="00B90132"/>
    <w:rsid w:val="00B901FE"/>
    <w:rsid w:val="00B906F7"/>
    <w:rsid w:val="00B908DF"/>
    <w:rsid w:val="00B90951"/>
    <w:rsid w:val="00B90965"/>
    <w:rsid w:val="00B90B8D"/>
    <w:rsid w:val="00B90E87"/>
    <w:rsid w:val="00B910DB"/>
    <w:rsid w:val="00B91423"/>
    <w:rsid w:val="00B91771"/>
    <w:rsid w:val="00B91816"/>
    <w:rsid w:val="00B91944"/>
    <w:rsid w:val="00B91C21"/>
    <w:rsid w:val="00B91C87"/>
    <w:rsid w:val="00B9220E"/>
    <w:rsid w:val="00B924DF"/>
    <w:rsid w:val="00B92517"/>
    <w:rsid w:val="00B92840"/>
    <w:rsid w:val="00B92AE1"/>
    <w:rsid w:val="00B92E41"/>
    <w:rsid w:val="00B92E82"/>
    <w:rsid w:val="00B92EBA"/>
    <w:rsid w:val="00B92F2E"/>
    <w:rsid w:val="00B93292"/>
    <w:rsid w:val="00B9353F"/>
    <w:rsid w:val="00B936BA"/>
    <w:rsid w:val="00B9395F"/>
    <w:rsid w:val="00B93AD9"/>
    <w:rsid w:val="00B93B05"/>
    <w:rsid w:val="00B93EF7"/>
    <w:rsid w:val="00B93F30"/>
    <w:rsid w:val="00B93FE1"/>
    <w:rsid w:val="00B9414F"/>
    <w:rsid w:val="00B94188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625A"/>
    <w:rsid w:val="00B9641C"/>
    <w:rsid w:val="00B964F3"/>
    <w:rsid w:val="00B96597"/>
    <w:rsid w:val="00B96793"/>
    <w:rsid w:val="00B9696D"/>
    <w:rsid w:val="00B96A6D"/>
    <w:rsid w:val="00B96C0F"/>
    <w:rsid w:val="00B96DC4"/>
    <w:rsid w:val="00B96FBF"/>
    <w:rsid w:val="00B97033"/>
    <w:rsid w:val="00B977F6"/>
    <w:rsid w:val="00B97BC8"/>
    <w:rsid w:val="00B97E3C"/>
    <w:rsid w:val="00B97FA7"/>
    <w:rsid w:val="00BA0237"/>
    <w:rsid w:val="00BA0481"/>
    <w:rsid w:val="00BA072C"/>
    <w:rsid w:val="00BA0CD3"/>
    <w:rsid w:val="00BA0D64"/>
    <w:rsid w:val="00BA0F08"/>
    <w:rsid w:val="00BA11BC"/>
    <w:rsid w:val="00BA123C"/>
    <w:rsid w:val="00BA1537"/>
    <w:rsid w:val="00BA1768"/>
    <w:rsid w:val="00BA1888"/>
    <w:rsid w:val="00BA1938"/>
    <w:rsid w:val="00BA193F"/>
    <w:rsid w:val="00BA1C76"/>
    <w:rsid w:val="00BA2487"/>
    <w:rsid w:val="00BA2636"/>
    <w:rsid w:val="00BA288E"/>
    <w:rsid w:val="00BA29B2"/>
    <w:rsid w:val="00BA356E"/>
    <w:rsid w:val="00BA38ED"/>
    <w:rsid w:val="00BA390B"/>
    <w:rsid w:val="00BA3A37"/>
    <w:rsid w:val="00BA3CB6"/>
    <w:rsid w:val="00BA41AD"/>
    <w:rsid w:val="00BA459C"/>
    <w:rsid w:val="00BA48EB"/>
    <w:rsid w:val="00BA4BD6"/>
    <w:rsid w:val="00BA4D8A"/>
    <w:rsid w:val="00BA4FD7"/>
    <w:rsid w:val="00BA52F5"/>
    <w:rsid w:val="00BA57AA"/>
    <w:rsid w:val="00BA598C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C13"/>
    <w:rsid w:val="00BA7FBF"/>
    <w:rsid w:val="00BB01DB"/>
    <w:rsid w:val="00BB01F1"/>
    <w:rsid w:val="00BB0271"/>
    <w:rsid w:val="00BB0A78"/>
    <w:rsid w:val="00BB0D65"/>
    <w:rsid w:val="00BB1146"/>
    <w:rsid w:val="00BB1259"/>
    <w:rsid w:val="00BB132E"/>
    <w:rsid w:val="00BB1BA2"/>
    <w:rsid w:val="00BB1C1F"/>
    <w:rsid w:val="00BB1D53"/>
    <w:rsid w:val="00BB1F00"/>
    <w:rsid w:val="00BB2348"/>
    <w:rsid w:val="00BB25CA"/>
    <w:rsid w:val="00BB2694"/>
    <w:rsid w:val="00BB2953"/>
    <w:rsid w:val="00BB2AC2"/>
    <w:rsid w:val="00BB2C1F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7BB"/>
    <w:rsid w:val="00BB5853"/>
    <w:rsid w:val="00BB5BF0"/>
    <w:rsid w:val="00BB5CBB"/>
    <w:rsid w:val="00BB6E23"/>
    <w:rsid w:val="00BB6FD4"/>
    <w:rsid w:val="00BB6FE5"/>
    <w:rsid w:val="00BB71C6"/>
    <w:rsid w:val="00BB73B6"/>
    <w:rsid w:val="00BB74CE"/>
    <w:rsid w:val="00BB77BA"/>
    <w:rsid w:val="00BB77E6"/>
    <w:rsid w:val="00BB7816"/>
    <w:rsid w:val="00BB7DC2"/>
    <w:rsid w:val="00BC013A"/>
    <w:rsid w:val="00BC016A"/>
    <w:rsid w:val="00BC02D6"/>
    <w:rsid w:val="00BC0643"/>
    <w:rsid w:val="00BC078A"/>
    <w:rsid w:val="00BC0793"/>
    <w:rsid w:val="00BC08AF"/>
    <w:rsid w:val="00BC092A"/>
    <w:rsid w:val="00BC0B1F"/>
    <w:rsid w:val="00BC0D24"/>
    <w:rsid w:val="00BC0EBF"/>
    <w:rsid w:val="00BC104E"/>
    <w:rsid w:val="00BC190E"/>
    <w:rsid w:val="00BC1916"/>
    <w:rsid w:val="00BC1C6B"/>
    <w:rsid w:val="00BC1E3F"/>
    <w:rsid w:val="00BC20A3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3043"/>
    <w:rsid w:val="00BC328A"/>
    <w:rsid w:val="00BC33F8"/>
    <w:rsid w:val="00BC3628"/>
    <w:rsid w:val="00BC3907"/>
    <w:rsid w:val="00BC4104"/>
    <w:rsid w:val="00BC4476"/>
    <w:rsid w:val="00BC4690"/>
    <w:rsid w:val="00BC485A"/>
    <w:rsid w:val="00BC48FB"/>
    <w:rsid w:val="00BC4A69"/>
    <w:rsid w:val="00BC4B8B"/>
    <w:rsid w:val="00BC4DA9"/>
    <w:rsid w:val="00BC4F28"/>
    <w:rsid w:val="00BC4F30"/>
    <w:rsid w:val="00BC4F38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53D"/>
    <w:rsid w:val="00BC6666"/>
    <w:rsid w:val="00BC6951"/>
    <w:rsid w:val="00BC6AC0"/>
    <w:rsid w:val="00BC6CB9"/>
    <w:rsid w:val="00BC6CC7"/>
    <w:rsid w:val="00BC6D5E"/>
    <w:rsid w:val="00BC71C9"/>
    <w:rsid w:val="00BC760B"/>
    <w:rsid w:val="00BC76BB"/>
    <w:rsid w:val="00BC76EE"/>
    <w:rsid w:val="00BC79C7"/>
    <w:rsid w:val="00BC79D9"/>
    <w:rsid w:val="00BC7F3E"/>
    <w:rsid w:val="00BD0268"/>
    <w:rsid w:val="00BD0324"/>
    <w:rsid w:val="00BD03F5"/>
    <w:rsid w:val="00BD063D"/>
    <w:rsid w:val="00BD072B"/>
    <w:rsid w:val="00BD0750"/>
    <w:rsid w:val="00BD085D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86"/>
    <w:rsid w:val="00BD2CA6"/>
    <w:rsid w:val="00BD2EEF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C3D"/>
    <w:rsid w:val="00BD3C97"/>
    <w:rsid w:val="00BD3D98"/>
    <w:rsid w:val="00BD3F58"/>
    <w:rsid w:val="00BD4002"/>
    <w:rsid w:val="00BD4035"/>
    <w:rsid w:val="00BD40FD"/>
    <w:rsid w:val="00BD454C"/>
    <w:rsid w:val="00BD4B31"/>
    <w:rsid w:val="00BD4B35"/>
    <w:rsid w:val="00BD4B7C"/>
    <w:rsid w:val="00BD4D3C"/>
    <w:rsid w:val="00BD5449"/>
    <w:rsid w:val="00BD583E"/>
    <w:rsid w:val="00BD5AAC"/>
    <w:rsid w:val="00BD5AF3"/>
    <w:rsid w:val="00BD5B55"/>
    <w:rsid w:val="00BD5BA8"/>
    <w:rsid w:val="00BD5E73"/>
    <w:rsid w:val="00BD5ED5"/>
    <w:rsid w:val="00BD63C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ADB"/>
    <w:rsid w:val="00BE0EB9"/>
    <w:rsid w:val="00BE10C7"/>
    <w:rsid w:val="00BE10E6"/>
    <w:rsid w:val="00BE1145"/>
    <w:rsid w:val="00BE1173"/>
    <w:rsid w:val="00BE118C"/>
    <w:rsid w:val="00BE1656"/>
    <w:rsid w:val="00BE1982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C29"/>
    <w:rsid w:val="00BE6D6D"/>
    <w:rsid w:val="00BE6E0D"/>
    <w:rsid w:val="00BE729F"/>
    <w:rsid w:val="00BE735A"/>
    <w:rsid w:val="00BE752D"/>
    <w:rsid w:val="00BE78A8"/>
    <w:rsid w:val="00BE791F"/>
    <w:rsid w:val="00BE793F"/>
    <w:rsid w:val="00BE7A85"/>
    <w:rsid w:val="00BE7D4C"/>
    <w:rsid w:val="00BE7F3F"/>
    <w:rsid w:val="00BF05A1"/>
    <w:rsid w:val="00BF074E"/>
    <w:rsid w:val="00BF07B7"/>
    <w:rsid w:val="00BF0A64"/>
    <w:rsid w:val="00BF0AF1"/>
    <w:rsid w:val="00BF0B10"/>
    <w:rsid w:val="00BF0C54"/>
    <w:rsid w:val="00BF0DEF"/>
    <w:rsid w:val="00BF0F28"/>
    <w:rsid w:val="00BF1568"/>
    <w:rsid w:val="00BF17BA"/>
    <w:rsid w:val="00BF1BB4"/>
    <w:rsid w:val="00BF1E04"/>
    <w:rsid w:val="00BF21E3"/>
    <w:rsid w:val="00BF241D"/>
    <w:rsid w:val="00BF257C"/>
    <w:rsid w:val="00BF2B46"/>
    <w:rsid w:val="00BF2C48"/>
    <w:rsid w:val="00BF2C5A"/>
    <w:rsid w:val="00BF2C7B"/>
    <w:rsid w:val="00BF2D28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48"/>
    <w:rsid w:val="00BF4D1E"/>
    <w:rsid w:val="00BF4E44"/>
    <w:rsid w:val="00BF52C0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3C3"/>
    <w:rsid w:val="00C01407"/>
    <w:rsid w:val="00C0154E"/>
    <w:rsid w:val="00C01662"/>
    <w:rsid w:val="00C016B2"/>
    <w:rsid w:val="00C01849"/>
    <w:rsid w:val="00C0186C"/>
    <w:rsid w:val="00C01CB9"/>
    <w:rsid w:val="00C022AC"/>
    <w:rsid w:val="00C02442"/>
    <w:rsid w:val="00C0254D"/>
    <w:rsid w:val="00C02736"/>
    <w:rsid w:val="00C029E1"/>
    <w:rsid w:val="00C02DD0"/>
    <w:rsid w:val="00C03039"/>
    <w:rsid w:val="00C0360A"/>
    <w:rsid w:val="00C03731"/>
    <w:rsid w:val="00C03805"/>
    <w:rsid w:val="00C039DF"/>
    <w:rsid w:val="00C03BD5"/>
    <w:rsid w:val="00C03C84"/>
    <w:rsid w:val="00C03EEF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0A5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E02"/>
    <w:rsid w:val="00C075AA"/>
    <w:rsid w:val="00C0772E"/>
    <w:rsid w:val="00C079DB"/>
    <w:rsid w:val="00C07D01"/>
    <w:rsid w:val="00C07FD3"/>
    <w:rsid w:val="00C1033D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4AF"/>
    <w:rsid w:val="00C124C6"/>
    <w:rsid w:val="00C126DD"/>
    <w:rsid w:val="00C12729"/>
    <w:rsid w:val="00C12883"/>
    <w:rsid w:val="00C12A66"/>
    <w:rsid w:val="00C12B83"/>
    <w:rsid w:val="00C12C5A"/>
    <w:rsid w:val="00C12FC0"/>
    <w:rsid w:val="00C133F3"/>
    <w:rsid w:val="00C1340D"/>
    <w:rsid w:val="00C13459"/>
    <w:rsid w:val="00C136DA"/>
    <w:rsid w:val="00C13F08"/>
    <w:rsid w:val="00C13F0E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419"/>
    <w:rsid w:val="00C156FB"/>
    <w:rsid w:val="00C159C0"/>
    <w:rsid w:val="00C15A54"/>
    <w:rsid w:val="00C16593"/>
    <w:rsid w:val="00C16614"/>
    <w:rsid w:val="00C1674D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752"/>
    <w:rsid w:val="00C21D3B"/>
    <w:rsid w:val="00C21E48"/>
    <w:rsid w:val="00C21E96"/>
    <w:rsid w:val="00C220EE"/>
    <w:rsid w:val="00C22151"/>
    <w:rsid w:val="00C221B1"/>
    <w:rsid w:val="00C22384"/>
    <w:rsid w:val="00C2248E"/>
    <w:rsid w:val="00C22785"/>
    <w:rsid w:val="00C22A84"/>
    <w:rsid w:val="00C22B3D"/>
    <w:rsid w:val="00C22B74"/>
    <w:rsid w:val="00C22C30"/>
    <w:rsid w:val="00C22CC5"/>
    <w:rsid w:val="00C231AF"/>
    <w:rsid w:val="00C231DF"/>
    <w:rsid w:val="00C232C0"/>
    <w:rsid w:val="00C236E0"/>
    <w:rsid w:val="00C23CA1"/>
    <w:rsid w:val="00C23E90"/>
    <w:rsid w:val="00C23F3D"/>
    <w:rsid w:val="00C23F50"/>
    <w:rsid w:val="00C24005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04"/>
    <w:rsid w:val="00C25D22"/>
    <w:rsid w:val="00C25E54"/>
    <w:rsid w:val="00C25EF0"/>
    <w:rsid w:val="00C25EFB"/>
    <w:rsid w:val="00C25F34"/>
    <w:rsid w:val="00C25FEE"/>
    <w:rsid w:val="00C265DC"/>
    <w:rsid w:val="00C267DA"/>
    <w:rsid w:val="00C26969"/>
    <w:rsid w:val="00C26D17"/>
    <w:rsid w:val="00C26E89"/>
    <w:rsid w:val="00C26EEC"/>
    <w:rsid w:val="00C26F53"/>
    <w:rsid w:val="00C272A0"/>
    <w:rsid w:val="00C27486"/>
    <w:rsid w:val="00C2758F"/>
    <w:rsid w:val="00C2766F"/>
    <w:rsid w:val="00C27978"/>
    <w:rsid w:val="00C27A02"/>
    <w:rsid w:val="00C27A0B"/>
    <w:rsid w:val="00C27E31"/>
    <w:rsid w:val="00C30066"/>
    <w:rsid w:val="00C3009A"/>
    <w:rsid w:val="00C301E3"/>
    <w:rsid w:val="00C307BD"/>
    <w:rsid w:val="00C30A26"/>
    <w:rsid w:val="00C30B01"/>
    <w:rsid w:val="00C30C78"/>
    <w:rsid w:val="00C30F89"/>
    <w:rsid w:val="00C30FA4"/>
    <w:rsid w:val="00C31139"/>
    <w:rsid w:val="00C3162A"/>
    <w:rsid w:val="00C3162D"/>
    <w:rsid w:val="00C31658"/>
    <w:rsid w:val="00C31758"/>
    <w:rsid w:val="00C31793"/>
    <w:rsid w:val="00C31E08"/>
    <w:rsid w:val="00C32290"/>
    <w:rsid w:val="00C322E1"/>
    <w:rsid w:val="00C32676"/>
    <w:rsid w:val="00C327C9"/>
    <w:rsid w:val="00C329E0"/>
    <w:rsid w:val="00C32A20"/>
    <w:rsid w:val="00C32AC9"/>
    <w:rsid w:val="00C32E28"/>
    <w:rsid w:val="00C3318C"/>
    <w:rsid w:val="00C33345"/>
    <w:rsid w:val="00C33784"/>
    <w:rsid w:val="00C3383F"/>
    <w:rsid w:val="00C338C1"/>
    <w:rsid w:val="00C33D2E"/>
    <w:rsid w:val="00C341A0"/>
    <w:rsid w:val="00C3422D"/>
    <w:rsid w:val="00C3431D"/>
    <w:rsid w:val="00C3473D"/>
    <w:rsid w:val="00C349E1"/>
    <w:rsid w:val="00C35158"/>
    <w:rsid w:val="00C356DC"/>
    <w:rsid w:val="00C3588F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D99"/>
    <w:rsid w:val="00C37EED"/>
    <w:rsid w:val="00C4026B"/>
    <w:rsid w:val="00C4039C"/>
    <w:rsid w:val="00C4060C"/>
    <w:rsid w:val="00C40634"/>
    <w:rsid w:val="00C40CC0"/>
    <w:rsid w:val="00C40F06"/>
    <w:rsid w:val="00C41194"/>
    <w:rsid w:val="00C41455"/>
    <w:rsid w:val="00C414AD"/>
    <w:rsid w:val="00C4157F"/>
    <w:rsid w:val="00C419D2"/>
    <w:rsid w:val="00C41CD3"/>
    <w:rsid w:val="00C41E53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63"/>
    <w:rsid w:val="00C439FE"/>
    <w:rsid w:val="00C43A4C"/>
    <w:rsid w:val="00C43ECD"/>
    <w:rsid w:val="00C43F32"/>
    <w:rsid w:val="00C43FAF"/>
    <w:rsid w:val="00C445AE"/>
    <w:rsid w:val="00C447EC"/>
    <w:rsid w:val="00C44807"/>
    <w:rsid w:val="00C4482F"/>
    <w:rsid w:val="00C44B89"/>
    <w:rsid w:val="00C44E59"/>
    <w:rsid w:val="00C44E73"/>
    <w:rsid w:val="00C44F91"/>
    <w:rsid w:val="00C45072"/>
    <w:rsid w:val="00C45190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34F"/>
    <w:rsid w:val="00C4638A"/>
    <w:rsid w:val="00C46693"/>
    <w:rsid w:val="00C46936"/>
    <w:rsid w:val="00C469E2"/>
    <w:rsid w:val="00C46C9A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E2D"/>
    <w:rsid w:val="00C51143"/>
    <w:rsid w:val="00C512B0"/>
    <w:rsid w:val="00C5139A"/>
    <w:rsid w:val="00C5160F"/>
    <w:rsid w:val="00C51BD0"/>
    <w:rsid w:val="00C51D7D"/>
    <w:rsid w:val="00C5213B"/>
    <w:rsid w:val="00C52192"/>
    <w:rsid w:val="00C522E4"/>
    <w:rsid w:val="00C52736"/>
    <w:rsid w:val="00C52763"/>
    <w:rsid w:val="00C52AF1"/>
    <w:rsid w:val="00C52CD6"/>
    <w:rsid w:val="00C52D65"/>
    <w:rsid w:val="00C5339E"/>
    <w:rsid w:val="00C53480"/>
    <w:rsid w:val="00C53638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80A"/>
    <w:rsid w:val="00C54856"/>
    <w:rsid w:val="00C54A2A"/>
    <w:rsid w:val="00C54C24"/>
    <w:rsid w:val="00C54D72"/>
    <w:rsid w:val="00C54DCE"/>
    <w:rsid w:val="00C54E26"/>
    <w:rsid w:val="00C55227"/>
    <w:rsid w:val="00C556B4"/>
    <w:rsid w:val="00C559B7"/>
    <w:rsid w:val="00C55BA4"/>
    <w:rsid w:val="00C55C18"/>
    <w:rsid w:val="00C55FA5"/>
    <w:rsid w:val="00C5613F"/>
    <w:rsid w:val="00C562B5"/>
    <w:rsid w:val="00C56B6B"/>
    <w:rsid w:val="00C56C06"/>
    <w:rsid w:val="00C56C86"/>
    <w:rsid w:val="00C56F7A"/>
    <w:rsid w:val="00C57C0C"/>
    <w:rsid w:val="00C57E9A"/>
    <w:rsid w:val="00C60147"/>
    <w:rsid w:val="00C6021E"/>
    <w:rsid w:val="00C602A6"/>
    <w:rsid w:val="00C6045E"/>
    <w:rsid w:val="00C6098D"/>
    <w:rsid w:val="00C60B0A"/>
    <w:rsid w:val="00C60F65"/>
    <w:rsid w:val="00C61049"/>
    <w:rsid w:val="00C612BB"/>
    <w:rsid w:val="00C615D1"/>
    <w:rsid w:val="00C6199E"/>
    <w:rsid w:val="00C61AB0"/>
    <w:rsid w:val="00C61BE3"/>
    <w:rsid w:val="00C61C6E"/>
    <w:rsid w:val="00C61E1E"/>
    <w:rsid w:val="00C621C3"/>
    <w:rsid w:val="00C62286"/>
    <w:rsid w:val="00C62336"/>
    <w:rsid w:val="00C625CC"/>
    <w:rsid w:val="00C6269E"/>
    <w:rsid w:val="00C626FE"/>
    <w:rsid w:val="00C6283A"/>
    <w:rsid w:val="00C62E0E"/>
    <w:rsid w:val="00C63095"/>
    <w:rsid w:val="00C630A4"/>
    <w:rsid w:val="00C63151"/>
    <w:rsid w:val="00C63901"/>
    <w:rsid w:val="00C63980"/>
    <w:rsid w:val="00C63C6A"/>
    <w:rsid w:val="00C642E3"/>
    <w:rsid w:val="00C64378"/>
    <w:rsid w:val="00C646CE"/>
    <w:rsid w:val="00C6476C"/>
    <w:rsid w:val="00C64930"/>
    <w:rsid w:val="00C64ACC"/>
    <w:rsid w:val="00C64B27"/>
    <w:rsid w:val="00C64B39"/>
    <w:rsid w:val="00C64BE2"/>
    <w:rsid w:val="00C64C68"/>
    <w:rsid w:val="00C64E14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EB5"/>
    <w:rsid w:val="00C65F64"/>
    <w:rsid w:val="00C65FE7"/>
    <w:rsid w:val="00C66368"/>
    <w:rsid w:val="00C664AB"/>
    <w:rsid w:val="00C66566"/>
    <w:rsid w:val="00C667A3"/>
    <w:rsid w:val="00C66B2C"/>
    <w:rsid w:val="00C66C85"/>
    <w:rsid w:val="00C66CC4"/>
    <w:rsid w:val="00C66DAE"/>
    <w:rsid w:val="00C66E86"/>
    <w:rsid w:val="00C671CA"/>
    <w:rsid w:val="00C67722"/>
    <w:rsid w:val="00C6783B"/>
    <w:rsid w:val="00C67A4C"/>
    <w:rsid w:val="00C67D79"/>
    <w:rsid w:val="00C67EC8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966"/>
    <w:rsid w:val="00C71A39"/>
    <w:rsid w:val="00C71BFE"/>
    <w:rsid w:val="00C7209A"/>
    <w:rsid w:val="00C721BC"/>
    <w:rsid w:val="00C72445"/>
    <w:rsid w:val="00C72588"/>
    <w:rsid w:val="00C7259E"/>
    <w:rsid w:val="00C7267B"/>
    <w:rsid w:val="00C726EF"/>
    <w:rsid w:val="00C728EB"/>
    <w:rsid w:val="00C729E5"/>
    <w:rsid w:val="00C72AAA"/>
    <w:rsid w:val="00C72EBA"/>
    <w:rsid w:val="00C7309C"/>
    <w:rsid w:val="00C7311D"/>
    <w:rsid w:val="00C73307"/>
    <w:rsid w:val="00C73348"/>
    <w:rsid w:val="00C73493"/>
    <w:rsid w:val="00C7361C"/>
    <w:rsid w:val="00C737B1"/>
    <w:rsid w:val="00C73AB5"/>
    <w:rsid w:val="00C74384"/>
    <w:rsid w:val="00C743CA"/>
    <w:rsid w:val="00C743D5"/>
    <w:rsid w:val="00C745B9"/>
    <w:rsid w:val="00C745D9"/>
    <w:rsid w:val="00C74912"/>
    <w:rsid w:val="00C74914"/>
    <w:rsid w:val="00C749B9"/>
    <w:rsid w:val="00C74A65"/>
    <w:rsid w:val="00C751EF"/>
    <w:rsid w:val="00C75240"/>
    <w:rsid w:val="00C75AE7"/>
    <w:rsid w:val="00C75D35"/>
    <w:rsid w:val="00C75E1B"/>
    <w:rsid w:val="00C760E7"/>
    <w:rsid w:val="00C76265"/>
    <w:rsid w:val="00C765A9"/>
    <w:rsid w:val="00C766B0"/>
    <w:rsid w:val="00C768A1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294"/>
    <w:rsid w:val="00C802A1"/>
    <w:rsid w:val="00C804DA"/>
    <w:rsid w:val="00C80594"/>
    <w:rsid w:val="00C80646"/>
    <w:rsid w:val="00C8088C"/>
    <w:rsid w:val="00C80B97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FB4"/>
    <w:rsid w:val="00C84154"/>
    <w:rsid w:val="00C84365"/>
    <w:rsid w:val="00C84777"/>
    <w:rsid w:val="00C84BD9"/>
    <w:rsid w:val="00C84CE4"/>
    <w:rsid w:val="00C84E8F"/>
    <w:rsid w:val="00C84FFA"/>
    <w:rsid w:val="00C85047"/>
    <w:rsid w:val="00C851FC"/>
    <w:rsid w:val="00C8543A"/>
    <w:rsid w:val="00C858C8"/>
    <w:rsid w:val="00C85AC2"/>
    <w:rsid w:val="00C85CA1"/>
    <w:rsid w:val="00C86234"/>
    <w:rsid w:val="00C86422"/>
    <w:rsid w:val="00C86511"/>
    <w:rsid w:val="00C86B87"/>
    <w:rsid w:val="00C87152"/>
    <w:rsid w:val="00C87446"/>
    <w:rsid w:val="00C874D2"/>
    <w:rsid w:val="00C8777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261"/>
    <w:rsid w:val="00C9168E"/>
    <w:rsid w:val="00C91A1A"/>
    <w:rsid w:val="00C91B0C"/>
    <w:rsid w:val="00C91DF6"/>
    <w:rsid w:val="00C925CC"/>
    <w:rsid w:val="00C9280E"/>
    <w:rsid w:val="00C92B1B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B9"/>
    <w:rsid w:val="00C94ADE"/>
    <w:rsid w:val="00C94BC4"/>
    <w:rsid w:val="00C94D84"/>
    <w:rsid w:val="00C953E2"/>
    <w:rsid w:val="00C9549C"/>
    <w:rsid w:val="00C9560E"/>
    <w:rsid w:val="00C958B1"/>
    <w:rsid w:val="00C95B2F"/>
    <w:rsid w:val="00C95DC3"/>
    <w:rsid w:val="00C95E0A"/>
    <w:rsid w:val="00C96286"/>
    <w:rsid w:val="00C962F1"/>
    <w:rsid w:val="00C96464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E54"/>
    <w:rsid w:val="00CA1F04"/>
    <w:rsid w:val="00CA22B4"/>
    <w:rsid w:val="00CA2545"/>
    <w:rsid w:val="00CA28D8"/>
    <w:rsid w:val="00CA290D"/>
    <w:rsid w:val="00CA2E46"/>
    <w:rsid w:val="00CA2EE7"/>
    <w:rsid w:val="00CA356E"/>
    <w:rsid w:val="00CA3586"/>
    <w:rsid w:val="00CA36AD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6088"/>
    <w:rsid w:val="00CA61D1"/>
    <w:rsid w:val="00CA62B1"/>
    <w:rsid w:val="00CA6670"/>
    <w:rsid w:val="00CA6F53"/>
    <w:rsid w:val="00CA70EC"/>
    <w:rsid w:val="00CA75AA"/>
    <w:rsid w:val="00CA777A"/>
    <w:rsid w:val="00CA7C0B"/>
    <w:rsid w:val="00CA7CC2"/>
    <w:rsid w:val="00CA7DC0"/>
    <w:rsid w:val="00CA7FF4"/>
    <w:rsid w:val="00CB052C"/>
    <w:rsid w:val="00CB0691"/>
    <w:rsid w:val="00CB0A03"/>
    <w:rsid w:val="00CB0B08"/>
    <w:rsid w:val="00CB1112"/>
    <w:rsid w:val="00CB124C"/>
    <w:rsid w:val="00CB1589"/>
    <w:rsid w:val="00CB16CA"/>
    <w:rsid w:val="00CB1727"/>
    <w:rsid w:val="00CB1776"/>
    <w:rsid w:val="00CB17E9"/>
    <w:rsid w:val="00CB1DFD"/>
    <w:rsid w:val="00CB1EB2"/>
    <w:rsid w:val="00CB2010"/>
    <w:rsid w:val="00CB2458"/>
    <w:rsid w:val="00CB2471"/>
    <w:rsid w:val="00CB2724"/>
    <w:rsid w:val="00CB275A"/>
    <w:rsid w:val="00CB2947"/>
    <w:rsid w:val="00CB2C2F"/>
    <w:rsid w:val="00CB2CC2"/>
    <w:rsid w:val="00CB2FA0"/>
    <w:rsid w:val="00CB321E"/>
    <w:rsid w:val="00CB34CC"/>
    <w:rsid w:val="00CB353E"/>
    <w:rsid w:val="00CB3AC9"/>
    <w:rsid w:val="00CB3D18"/>
    <w:rsid w:val="00CB3DC8"/>
    <w:rsid w:val="00CB3EE8"/>
    <w:rsid w:val="00CB4440"/>
    <w:rsid w:val="00CB44F2"/>
    <w:rsid w:val="00CB45B7"/>
    <w:rsid w:val="00CB494C"/>
    <w:rsid w:val="00CB4B75"/>
    <w:rsid w:val="00CB51E9"/>
    <w:rsid w:val="00CB5417"/>
    <w:rsid w:val="00CB5753"/>
    <w:rsid w:val="00CB5825"/>
    <w:rsid w:val="00CB5C91"/>
    <w:rsid w:val="00CB5DA0"/>
    <w:rsid w:val="00CB6330"/>
    <w:rsid w:val="00CB642D"/>
    <w:rsid w:val="00CB6607"/>
    <w:rsid w:val="00CB6771"/>
    <w:rsid w:val="00CB6A32"/>
    <w:rsid w:val="00CB6CF3"/>
    <w:rsid w:val="00CB6E0B"/>
    <w:rsid w:val="00CB71FA"/>
    <w:rsid w:val="00CB7270"/>
    <w:rsid w:val="00CB74AC"/>
    <w:rsid w:val="00CB76AF"/>
    <w:rsid w:val="00CB77B1"/>
    <w:rsid w:val="00CB797F"/>
    <w:rsid w:val="00CB7A5D"/>
    <w:rsid w:val="00CB7C4A"/>
    <w:rsid w:val="00CB7C72"/>
    <w:rsid w:val="00CB7DC1"/>
    <w:rsid w:val="00CB7F71"/>
    <w:rsid w:val="00CC04AB"/>
    <w:rsid w:val="00CC0602"/>
    <w:rsid w:val="00CC0829"/>
    <w:rsid w:val="00CC0BDE"/>
    <w:rsid w:val="00CC0C54"/>
    <w:rsid w:val="00CC11D6"/>
    <w:rsid w:val="00CC1383"/>
    <w:rsid w:val="00CC1477"/>
    <w:rsid w:val="00CC1979"/>
    <w:rsid w:val="00CC1994"/>
    <w:rsid w:val="00CC19A3"/>
    <w:rsid w:val="00CC19E9"/>
    <w:rsid w:val="00CC1A86"/>
    <w:rsid w:val="00CC1B4D"/>
    <w:rsid w:val="00CC1B8F"/>
    <w:rsid w:val="00CC1B9F"/>
    <w:rsid w:val="00CC1E4F"/>
    <w:rsid w:val="00CC1EB8"/>
    <w:rsid w:val="00CC1FE4"/>
    <w:rsid w:val="00CC2405"/>
    <w:rsid w:val="00CC25D9"/>
    <w:rsid w:val="00CC28F1"/>
    <w:rsid w:val="00CC2B51"/>
    <w:rsid w:val="00CC2C64"/>
    <w:rsid w:val="00CC3644"/>
    <w:rsid w:val="00CC37DB"/>
    <w:rsid w:val="00CC3CA9"/>
    <w:rsid w:val="00CC3E48"/>
    <w:rsid w:val="00CC4438"/>
    <w:rsid w:val="00CC4836"/>
    <w:rsid w:val="00CC4852"/>
    <w:rsid w:val="00CC4A45"/>
    <w:rsid w:val="00CC4B9F"/>
    <w:rsid w:val="00CC545E"/>
    <w:rsid w:val="00CC5610"/>
    <w:rsid w:val="00CC56CB"/>
    <w:rsid w:val="00CC5A6B"/>
    <w:rsid w:val="00CC5B3D"/>
    <w:rsid w:val="00CC5CAC"/>
    <w:rsid w:val="00CC5D7E"/>
    <w:rsid w:val="00CC61D0"/>
    <w:rsid w:val="00CC64E8"/>
    <w:rsid w:val="00CC6889"/>
    <w:rsid w:val="00CC6AD2"/>
    <w:rsid w:val="00CC7174"/>
    <w:rsid w:val="00CC7477"/>
    <w:rsid w:val="00CC75C8"/>
    <w:rsid w:val="00CC7B2B"/>
    <w:rsid w:val="00CC7E88"/>
    <w:rsid w:val="00CD00FE"/>
    <w:rsid w:val="00CD024A"/>
    <w:rsid w:val="00CD02A8"/>
    <w:rsid w:val="00CD0614"/>
    <w:rsid w:val="00CD062B"/>
    <w:rsid w:val="00CD07D0"/>
    <w:rsid w:val="00CD0A5A"/>
    <w:rsid w:val="00CD0ACC"/>
    <w:rsid w:val="00CD0B7D"/>
    <w:rsid w:val="00CD0D81"/>
    <w:rsid w:val="00CD0F34"/>
    <w:rsid w:val="00CD11B5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82"/>
    <w:rsid w:val="00CD2BA6"/>
    <w:rsid w:val="00CD2CB2"/>
    <w:rsid w:val="00CD2D10"/>
    <w:rsid w:val="00CD2FC8"/>
    <w:rsid w:val="00CD321E"/>
    <w:rsid w:val="00CD3266"/>
    <w:rsid w:val="00CD37A6"/>
    <w:rsid w:val="00CD3997"/>
    <w:rsid w:val="00CD3A57"/>
    <w:rsid w:val="00CD3C00"/>
    <w:rsid w:val="00CD4203"/>
    <w:rsid w:val="00CD4296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BD"/>
    <w:rsid w:val="00CD524A"/>
    <w:rsid w:val="00CD52DA"/>
    <w:rsid w:val="00CD5578"/>
    <w:rsid w:val="00CD5666"/>
    <w:rsid w:val="00CD56C3"/>
    <w:rsid w:val="00CD5CD3"/>
    <w:rsid w:val="00CD5D3F"/>
    <w:rsid w:val="00CD5D4D"/>
    <w:rsid w:val="00CD6038"/>
    <w:rsid w:val="00CD60E6"/>
    <w:rsid w:val="00CD6282"/>
    <w:rsid w:val="00CD65BF"/>
    <w:rsid w:val="00CD688F"/>
    <w:rsid w:val="00CD6994"/>
    <w:rsid w:val="00CD6B1C"/>
    <w:rsid w:val="00CD6D93"/>
    <w:rsid w:val="00CD73AA"/>
    <w:rsid w:val="00CD73F8"/>
    <w:rsid w:val="00CD76FF"/>
    <w:rsid w:val="00CD7A74"/>
    <w:rsid w:val="00CE0293"/>
    <w:rsid w:val="00CE06A9"/>
    <w:rsid w:val="00CE0759"/>
    <w:rsid w:val="00CE091A"/>
    <w:rsid w:val="00CE0990"/>
    <w:rsid w:val="00CE0A5F"/>
    <w:rsid w:val="00CE0E7A"/>
    <w:rsid w:val="00CE10A1"/>
    <w:rsid w:val="00CE167B"/>
    <w:rsid w:val="00CE167E"/>
    <w:rsid w:val="00CE17A7"/>
    <w:rsid w:val="00CE182E"/>
    <w:rsid w:val="00CE185F"/>
    <w:rsid w:val="00CE19F7"/>
    <w:rsid w:val="00CE1A2E"/>
    <w:rsid w:val="00CE1AE4"/>
    <w:rsid w:val="00CE1D17"/>
    <w:rsid w:val="00CE1D70"/>
    <w:rsid w:val="00CE1F12"/>
    <w:rsid w:val="00CE25F5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A3"/>
    <w:rsid w:val="00CE3E64"/>
    <w:rsid w:val="00CE3E73"/>
    <w:rsid w:val="00CE4719"/>
    <w:rsid w:val="00CE4902"/>
    <w:rsid w:val="00CE4905"/>
    <w:rsid w:val="00CE4940"/>
    <w:rsid w:val="00CE4BF8"/>
    <w:rsid w:val="00CE4FDC"/>
    <w:rsid w:val="00CE503F"/>
    <w:rsid w:val="00CE56E1"/>
    <w:rsid w:val="00CE5A93"/>
    <w:rsid w:val="00CE5AE6"/>
    <w:rsid w:val="00CE5B64"/>
    <w:rsid w:val="00CE5B95"/>
    <w:rsid w:val="00CE670D"/>
    <w:rsid w:val="00CE6ED6"/>
    <w:rsid w:val="00CE73F9"/>
    <w:rsid w:val="00CE7619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E85"/>
    <w:rsid w:val="00CF117E"/>
    <w:rsid w:val="00CF1378"/>
    <w:rsid w:val="00CF173A"/>
    <w:rsid w:val="00CF19B3"/>
    <w:rsid w:val="00CF1A7E"/>
    <w:rsid w:val="00CF1B1B"/>
    <w:rsid w:val="00CF1BC0"/>
    <w:rsid w:val="00CF213B"/>
    <w:rsid w:val="00CF2382"/>
    <w:rsid w:val="00CF23F6"/>
    <w:rsid w:val="00CF28B7"/>
    <w:rsid w:val="00CF28EF"/>
    <w:rsid w:val="00CF2C53"/>
    <w:rsid w:val="00CF2CB5"/>
    <w:rsid w:val="00CF2F1E"/>
    <w:rsid w:val="00CF2F28"/>
    <w:rsid w:val="00CF3084"/>
    <w:rsid w:val="00CF3454"/>
    <w:rsid w:val="00CF39CC"/>
    <w:rsid w:val="00CF3B0F"/>
    <w:rsid w:val="00CF3B69"/>
    <w:rsid w:val="00CF3CD9"/>
    <w:rsid w:val="00CF3E21"/>
    <w:rsid w:val="00CF422F"/>
    <w:rsid w:val="00CF43B6"/>
    <w:rsid w:val="00CF4A09"/>
    <w:rsid w:val="00CF4E46"/>
    <w:rsid w:val="00CF4E9A"/>
    <w:rsid w:val="00CF4F4E"/>
    <w:rsid w:val="00CF5160"/>
    <w:rsid w:val="00CF51E6"/>
    <w:rsid w:val="00CF5330"/>
    <w:rsid w:val="00CF5340"/>
    <w:rsid w:val="00CF5353"/>
    <w:rsid w:val="00CF54DC"/>
    <w:rsid w:val="00CF5503"/>
    <w:rsid w:val="00CF570D"/>
    <w:rsid w:val="00CF5830"/>
    <w:rsid w:val="00CF5B79"/>
    <w:rsid w:val="00CF5CE6"/>
    <w:rsid w:val="00CF5FAD"/>
    <w:rsid w:val="00CF60DC"/>
    <w:rsid w:val="00CF61B5"/>
    <w:rsid w:val="00CF64E5"/>
    <w:rsid w:val="00CF67D4"/>
    <w:rsid w:val="00CF6866"/>
    <w:rsid w:val="00CF68F3"/>
    <w:rsid w:val="00CF69EC"/>
    <w:rsid w:val="00CF6A8E"/>
    <w:rsid w:val="00CF6AE4"/>
    <w:rsid w:val="00CF6B54"/>
    <w:rsid w:val="00CF7612"/>
    <w:rsid w:val="00CF7633"/>
    <w:rsid w:val="00CF79DF"/>
    <w:rsid w:val="00CF7FB7"/>
    <w:rsid w:val="00D000B4"/>
    <w:rsid w:val="00D001ED"/>
    <w:rsid w:val="00D003AA"/>
    <w:rsid w:val="00D003DC"/>
    <w:rsid w:val="00D0067F"/>
    <w:rsid w:val="00D008E5"/>
    <w:rsid w:val="00D00D9F"/>
    <w:rsid w:val="00D00E41"/>
    <w:rsid w:val="00D011D2"/>
    <w:rsid w:val="00D01233"/>
    <w:rsid w:val="00D01333"/>
    <w:rsid w:val="00D01473"/>
    <w:rsid w:val="00D0192D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E83"/>
    <w:rsid w:val="00D0334A"/>
    <w:rsid w:val="00D033DC"/>
    <w:rsid w:val="00D0370B"/>
    <w:rsid w:val="00D03AE9"/>
    <w:rsid w:val="00D03E6E"/>
    <w:rsid w:val="00D042C1"/>
    <w:rsid w:val="00D04427"/>
    <w:rsid w:val="00D046ED"/>
    <w:rsid w:val="00D04806"/>
    <w:rsid w:val="00D048DA"/>
    <w:rsid w:val="00D049C0"/>
    <w:rsid w:val="00D04EDD"/>
    <w:rsid w:val="00D05490"/>
    <w:rsid w:val="00D055F1"/>
    <w:rsid w:val="00D05721"/>
    <w:rsid w:val="00D05BE7"/>
    <w:rsid w:val="00D05F55"/>
    <w:rsid w:val="00D05F79"/>
    <w:rsid w:val="00D06211"/>
    <w:rsid w:val="00D062B4"/>
    <w:rsid w:val="00D065C9"/>
    <w:rsid w:val="00D0666D"/>
    <w:rsid w:val="00D06A63"/>
    <w:rsid w:val="00D070F8"/>
    <w:rsid w:val="00D0758D"/>
    <w:rsid w:val="00D0794D"/>
    <w:rsid w:val="00D07999"/>
    <w:rsid w:val="00D100C8"/>
    <w:rsid w:val="00D105B5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42"/>
    <w:rsid w:val="00D11765"/>
    <w:rsid w:val="00D117CC"/>
    <w:rsid w:val="00D11895"/>
    <w:rsid w:val="00D119BC"/>
    <w:rsid w:val="00D11BA1"/>
    <w:rsid w:val="00D11D09"/>
    <w:rsid w:val="00D120BA"/>
    <w:rsid w:val="00D12375"/>
    <w:rsid w:val="00D1242A"/>
    <w:rsid w:val="00D12431"/>
    <w:rsid w:val="00D126AE"/>
    <w:rsid w:val="00D127D7"/>
    <w:rsid w:val="00D1289B"/>
    <w:rsid w:val="00D12951"/>
    <w:rsid w:val="00D12B9A"/>
    <w:rsid w:val="00D12C3B"/>
    <w:rsid w:val="00D12CA8"/>
    <w:rsid w:val="00D12D16"/>
    <w:rsid w:val="00D12DC2"/>
    <w:rsid w:val="00D13246"/>
    <w:rsid w:val="00D13301"/>
    <w:rsid w:val="00D13950"/>
    <w:rsid w:val="00D13B78"/>
    <w:rsid w:val="00D13D95"/>
    <w:rsid w:val="00D13F08"/>
    <w:rsid w:val="00D13F85"/>
    <w:rsid w:val="00D145D1"/>
    <w:rsid w:val="00D147D1"/>
    <w:rsid w:val="00D14838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66"/>
    <w:rsid w:val="00D176D4"/>
    <w:rsid w:val="00D17CA0"/>
    <w:rsid w:val="00D17DF2"/>
    <w:rsid w:val="00D20C4D"/>
    <w:rsid w:val="00D21284"/>
    <w:rsid w:val="00D21435"/>
    <w:rsid w:val="00D21473"/>
    <w:rsid w:val="00D21550"/>
    <w:rsid w:val="00D21576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697"/>
    <w:rsid w:val="00D257A5"/>
    <w:rsid w:val="00D258F0"/>
    <w:rsid w:val="00D25A27"/>
    <w:rsid w:val="00D25BF6"/>
    <w:rsid w:val="00D25D98"/>
    <w:rsid w:val="00D25F5A"/>
    <w:rsid w:val="00D25FE2"/>
    <w:rsid w:val="00D2607D"/>
    <w:rsid w:val="00D261DF"/>
    <w:rsid w:val="00D26733"/>
    <w:rsid w:val="00D268E9"/>
    <w:rsid w:val="00D26CCC"/>
    <w:rsid w:val="00D26F72"/>
    <w:rsid w:val="00D26F86"/>
    <w:rsid w:val="00D26F89"/>
    <w:rsid w:val="00D270B3"/>
    <w:rsid w:val="00D27685"/>
    <w:rsid w:val="00D2771C"/>
    <w:rsid w:val="00D2774A"/>
    <w:rsid w:val="00D27931"/>
    <w:rsid w:val="00D27B5A"/>
    <w:rsid w:val="00D27BD0"/>
    <w:rsid w:val="00D27C11"/>
    <w:rsid w:val="00D30163"/>
    <w:rsid w:val="00D3062B"/>
    <w:rsid w:val="00D30D30"/>
    <w:rsid w:val="00D3104A"/>
    <w:rsid w:val="00D31095"/>
    <w:rsid w:val="00D31166"/>
    <w:rsid w:val="00D311CC"/>
    <w:rsid w:val="00D315BF"/>
    <w:rsid w:val="00D31813"/>
    <w:rsid w:val="00D3187C"/>
    <w:rsid w:val="00D318B0"/>
    <w:rsid w:val="00D31FBE"/>
    <w:rsid w:val="00D32B04"/>
    <w:rsid w:val="00D32ECC"/>
    <w:rsid w:val="00D3301E"/>
    <w:rsid w:val="00D33B24"/>
    <w:rsid w:val="00D33CEC"/>
    <w:rsid w:val="00D33E2A"/>
    <w:rsid w:val="00D343E6"/>
    <w:rsid w:val="00D34617"/>
    <w:rsid w:val="00D34696"/>
    <w:rsid w:val="00D34E83"/>
    <w:rsid w:val="00D353BD"/>
    <w:rsid w:val="00D3578D"/>
    <w:rsid w:val="00D357C9"/>
    <w:rsid w:val="00D35CC5"/>
    <w:rsid w:val="00D35D9E"/>
    <w:rsid w:val="00D35EDF"/>
    <w:rsid w:val="00D35EE8"/>
    <w:rsid w:val="00D360A5"/>
    <w:rsid w:val="00D362BB"/>
    <w:rsid w:val="00D36377"/>
    <w:rsid w:val="00D363BF"/>
    <w:rsid w:val="00D363F6"/>
    <w:rsid w:val="00D36463"/>
    <w:rsid w:val="00D364F2"/>
    <w:rsid w:val="00D3679E"/>
    <w:rsid w:val="00D367D2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EC0"/>
    <w:rsid w:val="00D4012B"/>
    <w:rsid w:val="00D4025E"/>
    <w:rsid w:val="00D40285"/>
    <w:rsid w:val="00D4033B"/>
    <w:rsid w:val="00D403A9"/>
    <w:rsid w:val="00D40472"/>
    <w:rsid w:val="00D405A0"/>
    <w:rsid w:val="00D405EC"/>
    <w:rsid w:val="00D4065E"/>
    <w:rsid w:val="00D407AF"/>
    <w:rsid w:val="00D40803"/>
    <w:rsid w:val="00D40B56"/>
    <w:rsid w:val="00D40CF7"/>
    <w:rsid w:val="00D41093"/>
    <w:rsid w:val="00D4127A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138"/>
    <w:rsid w:val="00D442DE"/>
    <w:rsid w:val="00D445F7"/>
    <w:rsid w:val="00D44E2B"/>
    <w:rsid w:val="00D44EB0"/>
    <w:rsid w:val="00D44F14"/>
    <w:rsid w:val="00D44F50"/>
    <w:rsid w:val="00D451FE"/>
    <w:rsid w:val="00D45536"/>
    <w:rsid w:val="00D4572E"/>
    <w:rsid w:val="00D45DCC"/>
    <w:rsid w:val="00D45F73"/>
    <w:rsid w:val="00D4634E"/>
    <w:rsid w:val="00D46DD2"/>
    <w:rsid w:val="00D4703D"/>
    <w:rsid w:val="00D47055"/>
    <w:rsid w:val="00D47093"/>
    <w:rsid w:val="00D4739E"/>
    <w:rsid w:val="00D4756A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53C"/>
    <w:rsid w:val="00D51547"/>
    <w:rsid w:val="00D5173B"/>
    <w:rsid w:val="00D5176F"/>
    <w:rsid w:val="00D51C6D"/>
    <w:rsid w:val="00D51C7C"/>
    <w:rsid w:val="00D52014"/>
    <w:rsid w:val="00D5203B"/>
    <w:rsid w:val="00D5248B"/>
    <w:rsid w:val="00D525A8"/>
    <w:rsid w:val="00D52A42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787"/>
    <w:rsid w:val="00D539AF"/>
    <w:rsid w:val="00D53A7E"/>
    <w:rsid w:val="00D53C3E"/>
    <w:rsid w:val="00D53EC0"/>
    <w:rsid w:val="00D54202"/>
    <w:rsid w:val="00D5436C"/>
    <w:rsid w:val="00D5468C"/>
    <w:rsid w:val="00D54751"/>
    <w:rsid w:val="00D54A43"/>
    <w:rsid w:val="00D552BB"/>
    <w:rsid w:val="00D558C8"/>
    <w:rsid w:val="00D5590B"/>
    <w:rsid w:val="00D55D7E"/>
    <w:rsid w:val="00D55DB6"/>
    <w:rsid w:val="00D56128"/>
    <w:rsid w:val="00D561CE"/>
    <w:rsid w:val="00D56306"/>
    <w:rsid w:val="00D5648B"/>
    <w:rsid w:val="00D568E3"/>
    <w:rsid w:val="00D56916"/>
    <w:rsid w:val="00D56BB0"/>
    <w:rsid w:val="00D56DA9"/>
    <w:rsid w:val="00D56E37"/>
    <w:rsid w:val="00D57281"/>
    <w:rsid w:val="00D57287"/>
    <w:rsid w:val="00D57513"/>
    <w:rsid w:val="00D57724"/>
    <w:rsid w:val="00D5797F"/>
    <w:rsid w:val="00D579D4"/>
    <w:rsid w:val="00D60546"/>
    <w:rsid w:val="00D6066C"/>
    <w:rsid w:val="00D6069C"/>
    <w:rsid w:val="00D60C80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592"/>
    <w:rsid w:val="00D64B60"/>
    <w:rsid w:val="00D64D31"/>
    <w:rsid w:val="00D64D99"/>
    <w:rsid w:val="00D6520A"/>
    <w:rsid w:val="00D65295"/>
    <w:rsid w:val="00D652A9"/>
    <w:rsid w:val="00D6533F"/>
    <w:rsid w:val="00D6543D"/>
    <w:rsid w:val="00D655E7"/>
    <w:rsid w:val="00D65672"/>
    <w:rsid w:val="00D6567D"/>
    <w:rsid w:val="00D65697"/>
    <w:rsid w:val="00D6579C"/>
    <w:rsid w:val="00D6584B"/>
    <w:rsid w:val="00D65F49"/>
    <w:rsid w:val="00D65F7B"/>
    <w:rsid w:val="00D66692"/>
    <w:rsid w:val="00D66724"/>
    <w:rsid w:val="00D66A3B"/>
    <w:rsid w:val="00D66F21"/>
    <w:rsid w:val="00D6701E"/>
    <w:rsid w:val="00D67068"/>
    <w:rsid w:val="00D67E1B"/>
    <w:rsid w:val="00D67F02"/>
    <w:rsid w:val="00D70748"/>
    <w:rsid w:val="00D7093E"/>
    <w:rsid w:val="00D70A87"/>
    <w:rsid w:val="00D70AE3"/>
    <w:rsid w:val="00D70D9A"/>
    <w:rsid w:val="00D70E22"/>
    <w:rsid w:val="00D70EFC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88C"/>
    <w:rsid w:val="00D75A89"/>
    <w:rsid w:val="00D75BE7"/>
    <w:rsid w:val="00D75E77"/>
    <w:rsid w:val="00D7642A"/>
    <w:rsid w:val="00D7655F"/>
    <w:rsid w:val="00D76604"/>
    <w:rsid w:val="00D76874"/>
    <w:rsid w:val="00D76ADB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C05"/>
    <w:rsid w:val="00D81015"/>
    <w:rsid w:val="00D81087"/>
    <w:rsid w:val="00D8115A"/>
    <w:rsid w:val="00D811B4"/>
    <w:rsid w:val="00D8128A"/>
    <w:rsid w:val="00D813D2"/>
    <w:rsid w:val="00D814DB"/>
    <w:rsid w:val="00D81826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B56"/>
    <w:rsid w:val="00D84033"/>
    <w:rsid w:val="00D8426C"/>
    <w:rsid w:val="00D843F3"/>
    <w:rsid w:val="00D8449D"/>
    <w:rsid w:val="00D84716"/>
    <w:rsid w:val="00D847D3"/>
    <w:rsid w:val="00D8487B"/>
    <w:rsid w:val="00D848B9"/>
    <w:rsid w:val="00D8497C"/>
    <w:rsid w:val="00D84D16"/>
    <w:rsid w:val="00D84F09"/>
    <w:rsid w:val="00D85307"/>
    <w:rsid w:val="00D859BD"/>
    <w:rsid w:val="00D85D7C"/>
    <w:rsid w:val="00D85F03"/>
    <w:rsid w:val="00D8614D"/>
    <w:rsid w:val="00D862A9"/>
    <w:rsid w:val="00D86325"/>
    <w:rsid w:val="00D86490"/>
    <w:rsid w:val="00D8666B"/>
    <w:rsid w:val="00D867B9"/>
    <w:rsid w:val="00D8683B"/>
    <w:rsid w:val="00D870CC"/>
    <w:rsid w:val="00D87172"/>
    <w:rsid w:val="00D87218"/>
    <w:rsid w:val="00D8721B"/>
    <w:rsid w:val="00D875E3"/>
    <w:rsid w:val="00D87793"/>
    <w:rsid w:val="00D87A57"/>
    <w:rsid w:val="00D87E86"/>
    <w:rsid w:val="00D87ED9"/>
    <w:rsid w:val="00D87FCC"/>
    <w:rsid w:val="00D9020D"/>
    <w:rsid w:val="00D90392"/>
    <w:rsid w:val="00D904D5"/>
    <w:rsid w:val="00D90804"/>
    <w:rsid w:val="00D90A86"/>
    <w:rsid w:val="00D90D00"/>
    <w:rsid w:val="00D91087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E2"/>
    <w:rsid w:val="00D92855"/>
    <w:rsid w:val="00D92A92"/>
    <w:rsid w:val="00D92ADE"/>
    <w:rsid w:val="00D92C66"/>
    <w:rsid w:val="00D92D62"/>
    <w:rsid w:val="00D93248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C8C"/>
    <w:rsid w:val="00D94D14"/>
    <w:rsid w:val="00D94E0A"/>
    <w:rsid w:val="00D951F5"/>
    <w:rsid w:val="00D9523D"/>
    <w:rsid w:val="00D95487"/>
    <w:rsid w:val="00D9548A"/>
    <w:rsid w:val="00D955A4"/>
    <w:rsid w:val="00D95AA6"/>
    <w:rsid w:val="00D95AE5"/>
    <w:rsid w:val="00D9601C"/>
    <w:rsid w:val="00D960A5"/>
    <w:rsid w:val="00D960B5"/>
    <w:rsid w:val="00D96AB8"/>
    <w:rsid w:val="00D96DB4"/>
    <w:rsid w:val="00D96DE9"/>
    <w:rsid w:val="00D97331"/>
    <w:rsid w:val="00D97653"/>
    <w:rsid w:val="00D979EB"/>
    <w:rsid w:val="00D97EB4"/>
    <w:rsid w:val="00D97FA4"/>
    <w:rsid w:val="00DA013D"/>
    <w:rsid w:val="00DA0181"/>
    <w:rsid w:val="00DA0303"/>
    <w:rsid w:val="00DA031B"/>
    <w:rsid w:val="00DA076B"/>
    <w:rsid w:val="00DA0F27"/>
    <w:rsid w:val="00DA1058"/>
    <w:rsid w:val="00DA10FF"/>
    <w:rsid w:val="00DA1431"/>
    <w:rsid w:val="00DA179D"/>
    <w:rsid w:val="00DA1CF9"/>
    <w:rsid w:val="00DA1E4B"/>
    <w:rsid w:val="00DA1F1B"/>
    <w:rsid w:val="00DA1FBD"/>
    <w:rsid w:val="00DA201A"/>
    <w:rsid w:val="00DA25F5"/>
    <w:rsid w:val="00DA262A"/>
    <w:rsid w:val="00DA282E"/>
    <w:rsid w:val="00DA28E2"/>
    <w:rsid w:val="00DA2BBC"/>
    <w:rsid w:val="00DA2D13"/>
    <w:rsid w:val="00DA32F0"/>
    <w:rsid w:val="00DA33D0"/>
    <w:rsid w:val="00DA3438"/>
    <w:rsid w:val="00DA39F8"/>
    <w:rsid w:val="00DA42FF"/>
    <w:rsid w:val="00DA4517"/>
    <w:rsid w:val="00DA45DB"/>
    <w:rsid w:val="00DA473E"/>
    <w:rsid w:val="00DA49B0"/>
    <w:rsid w:val="00DA514C"/>
    <w:rsid w:val="00DA51CA"/>
    <w:rsid w:val="00DA526A"/>
    <w:rsid w:val="00DA52A7"/>
    <w:rsid w:val="00DA5765"/>
    <w:rsid w:val="00DA5827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759"/>
    <w:rsid w:val="00DA78A6"/>
    <w:rsid w:val="00DA792D"/>
    <w:rsid w:val="00DA7DEB"/>
    <w:rsid w:val="00DA7F13"/>
    <w:rsid w:val="00DB0181"/>
    <w:rsid w:val="00DB029A"/>
    <w:rsid w:val="00DB0480"/>
    <w:rsid w:val="00DB0EAA"/>
    <w:rsid w:val="00DB0ED0"/>
    <w:rsid w:val="00DB103F"/>
    <w:rsid w:val="00DB122A"/>
    <w:rsid w:val="00DB134B"/>
    <w:rsid w:val="00DB139A"/>
    <w:rsid w:val="00DB1470"/>
    <w:rsid w:val="00DB1636"/>
    <w:rsid w:val="00DB1649"/>
    <w:rsid w:val="00DB1896"/>
    <w:rsid w:val="00DB1A73"/>
    <w:rsid w:val="00DB1B49"/>
    <w:rsid w:val="00DB1DE9"/>
    <w:rsid w:val="00DB1EBB"/>
    <w:rsid w:val="00DB2045"/>
    <w:rsid w:val="00DB21ED"/>
    <w:rsid w:val="00DB22DC"/>
    <w:rsid w:val="00DB23E0"/>
    <w:rsid w:val="00DB2895"/>
    <w:rsid w:val="00DB2D86"/>
    <w:rsid w:val="00DB315A"/>
    <w:rsid w:val="00DB3167"/>
    <w:rsid w:val="00DB326A"/>
    <w:rsid w:val="00DB337A"/>
    <w:rsid w:val="00DB3B08"/>
    <w:rsid w:val="00DB3BC9"/>
    <w:rsid w:val="00DB3F7A"/>
    <w:rsid w:val="00DB4349"/>
    <w:rsid w:val="00DB4547"/>
    <w:rsid w:val="00DB496A"/>
    <w:rsid w:val="00DB4B1C"/>
    <w:rsid w:val="00DB4C33"/>
    <w:rsid w:val="00DB4C4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BB"/>
    <w:rsid w:val="00DC04C4"/>
    <w:rsid w:val="00DC04D7"/>
    <w:rsid w:val="00DC06A4"/>
    <w:rsid w:val="00DC0D45"/>
    <w:rsid w:val="00DC0FBF"/>
    <w:rsid w:val="00DC0FD3"/>
    <w:rsid w:val="00DC141B"/>
    <w:rsid w:val="00DC159A"/>
    <w:rsid w:val="00DC16E6"/>
    <w:rsid w:val="00DC1808"/>
    <w:rsid w:val="00DC19DD"/>
    <w:rsid w:val="00DC1C56"/>
    <w:rsid w:val="00DC1EA7"/>
    <w:rsid w:val="00DC2275"/>
    <w:rsid w:val="00DC29C7"/>
    <w:rsid w:val="00DC29E3"/>
    <w:rsid w:val="00DC2AAE"/>
    <w:rsid w:val="00DC2B52"/>
    <w:rsid w:val="00DC2CB7"/>
    <w:rsid w:val="00DC3002"/>
    <w:rsid w:val="00DC3284"/>
    <w:rsid w:val="00DC32EB"/>
    <w:rsid w:val="00DC3375"/>
    <w:rsid w:val="00DC35BD"/>
    <w:rsid w:val="00DC3753"/>
    <w:rsid w:val="00DC3888"/>
    <w:rsid w:val="00DC39DF"/>
    <w:rsid w:val="00DC3BD7"/>
    <w:rsid w:val="00DC3C8D"/>
    <w:rsid w:val="00DC3C92"/>
    <w:rsid w:val="00DC3FCA"/>
    <w:rsid w:val="00DC411C"/>
    <w:rsid w:val="00DC440B"/>
    <w:rsid w:val="00DC45C5"/>
    <w:rsid w:val="00DC469F"/>
    <w:rsid w:val="00DC4A00"/>
    <w:rsid w:val="00DC4A24"/>
    <w:rsid w:val="00DC4A3D"/>
    <w:rsid w:val="00DC579E"/>
    <w:rsid w:val="00DC598A"/>
    <w:rsid w:val="00DC5A0F"/>
    <w:rsid w:val="00DC5D24"/>
    <w:rsid w:val="00DC5D92"/>
    <w:rsid w:val="00DC6055"/>
    <w:rsid w:val="00DC62E7"/>
    <w:rsid w:val="00DC652E"/>
    <w:rsid w:val="00DC68D7"/>
    <w:rsid w:val="00DC722C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8B8"/>
    <w:rsid w:val="00DD1955"/>
    <w:rsid w:val="00DD1C5A"/>
    <w:rsid w:val="00DD1C64"/>
    <w:rsid w:val="00DD231B"/>
    <w:rsid w:val="00DD2385"/>
    <w:rsid w:val="00DD23D3"/>
    <w:rsid w:val="00DD24AB"/>
    <w:rsid w:val="00DD268D"/>
    <w:rsid w:val="00DD2807"/>
    <w:rsid w:val="00DD2B72"/>
    <w:rsid w:val="00DD33B8"/>
    <w:rsid w:val="00DD35C2"/>
    <w:rsid w:val="00DD3AF4"/>
    <w:rsid w:val="00DD3CDE"/>
    <w:rsid w:val="00DD3E4C"/>
    <w:rsid w:val="00DD3FDF"/>
    <w:rsid w:val="00DD402B"/>
    <w:rsid w:val="00DD40E9"/>
    <w:rsid w:val="00DD44D2"/>
    <w:rsid w:val="00DD4827"/>
    <w:rsid w:val="00DD48B6"/>
    <w:rsid w:val="00DD49AB"/>
    <w:rsid w:val="00DD49B4"/>
    <w:rsid w:val="00DD4A59"/>
    <w:rsid w:val="00DD4AA5"/>
    <w:rsid w:val="00DD4DC0"/>
    <w:rsid w:val="00DD4FA3"/>
    <w:rsid w:val="00DD502C"/>
    <w:rsid w:val="00DD5619"/>
    <w:rsid w:val="00DD5A14"/>
    <w:rsid w:val="00DD5F67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F39"/>
    <w:rsid w:val="00DD6F96"/>
    <w:rsid w:val="00DD7120"/>
    <w:rsid w:val="00DD74E1"/>
    <w:rsid w:val="00DD75B7"/>
    <w:rsid w:val="00DD760B"/>
    <w:rsid w:val="00DD78ED"/>
    <w:rsid w:val="00DD7C63"/>
    <w:rsid w:val="00DD7E39"/>
    <w:rsid w:val="00DE021A"/>
    <w:rsid w:val="00DE045C"/>
    <w:rsid w:val="00DE04E1"/>
    <w:rsid w:val="00DE0736"/>
    <w:rsid w:val="00DE0B5F"/>
    <w:rsid w:val="00DE0BE2"/>
    <w:rsid w:val="00DE0C52"/>
    <w:rsid w:val="00DE0CF7"/>
    <w:rsid w:val="00DE0D16"/>
    <w:rsid w:val="00DE140E"/>
    <w:rsid w:val="00DE1891"/>
    <w:rsid w:val="00DE18AB"/>
    <w:rsid w:val="00DE1D1B"/>
    <w:rsid w:val="00DE21F6"/>
    <w:rsid w:val="00DE2227"/>
    <w:rsid w:val="00DE2365"/>
    <w:rsid w:val="00DE25AF"/>
    <w:rsid w:val="00DE26F1"/>
    <w:rsid w:val="00DE2DAF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68"/>
    <w:rsid w:val="00DE3F70"/>
    <w:rsid w:val="00DE4184"/>
    <w:rsid w:val="00DE43C7"/>
    <w:rsid w:val="00DE44A2"/>
    <w:rsid w:val="00DE44AD"/>
    <w:rsid w:val="00DE46F8"/>
    <w:rsid w:val="00DE4903"/>
    <w:rsid w:val="00DE4D5F"/>
    <w:rsid w:val="00DE4F55"/>
    <w:rsid w:val="00DE5030"/>
    <w:rsid w:val="00DE5913"/>
    <w:rsid w:val="00DE5A20"/>
    <w:rsid w:val="00DE5AA6"/>
    <w:rsid w:val="00DE5B23"/>
    <w:rsid w:val="00DE64EB"/>
    <w:rsid w:val="00DE669E"/>
    <w:rsid w:val="00DE691C"/>
    <w:rsid w:val="00DE713B"/>
    <w:rsid w:val="00DE73A4"/>
    <w:rsid w:val="00DE74FA"/>
    <w:rsid w:val="00DE766D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605"/>
    <w:rsid w:val="00DF1DF4"/>
    <w:rsid w:val="00DF1EDE"/>
    <w:rsid w:val="00DF1F99"/>
    <w:rsid w:val="00DF1FCF"/>
    <w:rsid w:val="00DF2026"/>
    <w:rsid w:val="00DF20BF"/>
    <w:rsid w:val="00DF2202"/>
    <w:rsid w:val="00DF238D"/>
    <w:rsid w:val="00DF2512"/>
    <w:rsid w:val="00DF25FC"/>
    <w:rsid w:val="00DF261F"/>
    <w:rsid w:val="00DF2676"/>
    <w:rsid w:val="00DF2695"/>
    <w:rsid w:val="00DF2B39"/>
    <w:rsid w:val="00DF2D49"/>
    <w:rsid w:val="00DF2F70"/>
    <w:rsid w:val="00DF318F"/>
    <w:rsid w:val="00DF366A"/>
    <w:rsid w:val="00DF3C19"/>
    <w:rsid w:val="00DF3E57"/>
    <w:rsid w:val="00DF3ED3"/>
    <w:rsid w:val="00DF3EDF"/>
    <w:rsid w:val="00DF45C1"/>
    <w:rsid w:val="00DF47FA"/>
    <w:rsid w:val="00DF489C"/>
    <w:rsid w:val="00DF49DE"/>
    <w:rsid w:val="00DF4A0C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573"/>
    <w:rsid w:val="00DF67F8"/>
    <w:rsid w:val="00DF6C2E"/>
    <w:rsid w:val="00DF6C7D"/>
    <w:rsid w:val="00DF6D64"/>
    <w:rsid w:val="00DF6E6A"/>
    <w:rsid w:val="00DF7105"/>
    <w:rsid w:val="00DF729D"/>
    <w:rsid w:val="00DF76F0"/>
    <w:rsid w:val="00DF7803"/>
    <w:rsid w:val="00DF78F0"/>
    <w:rsid w:val="00DF7BE7"/>
    <w:rsid w:val="00E000D6"/>
    <w:rsid w:val="00E00155"/>
    <w:rsid w:val="00E00291"/>
    <w:rsid w:val="00E00B3E"/>
    <w:rsid w:val="00E00C5D"/>
    <w:rsid w:val="00E00EE7"/>
    <w:rsid w:val="00E01097"/>
    <w:rsid w:val="00E01259"/>
    <w:rsid w:val="00E014CB"/>
    <w:rsid w:val="00E01857"/>
    <w:rsid w:val="00E01FC0"/>
    <w:rsid w:val="00E02442"/>
    <w:rsid w:val="00E02516"/>
    <w:rsid w:val="00E025C6"/>
    <w:rsid w:val="00E02800"/>
    <w:rsid w:val="00E02E63"/>
    <w:rsid w:val="00E02F0E"/>
    <w:rsid w:val="00E036DB"/>
    <w:rsid w:val="00E03732"/>
    <w:rsid w:val="00E03B7A"/>
    <w:rsid w:val="00E03FF2"/>
    <w:rsid w:val="00E04068"/>
    <w:rsid w:val="00E046B0"/>
    <w:rsid w:val="00E046C9"/>
    <w:rsid w:val="00E04C3F"/>
    <w:rsid w:val="00E052B9"/>
    <w:rsid w:val="00E055BE"/>
    <w:rsid w:val="00E0586E"/>
    <w:rsid w:val="00E05B61"/>
    <w:rsid w:val="00E0623A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A3"/>
    <w:rsid w:val="00E07774"/>
    <w:rsid w:val="00E07862"/>
    <w:rsid w:val="00E07870"/>
    <w:rsid w:val="00E0788C"/>
    <w:rsid w:val="00E07BE5"/>
    <w:rsid w:val="00E07D67"/>
    <w:rsid w:val="00E07EDD"/>
    <w:rsid w:val="00E07F20"/>
    <w:rsid w:val="00E1004D"/>
    <w:rsid w:val="00E104D3"/>
    <w:rsid w:val="00E104DF"/>
    <w:rsid w:val="00E104FA"/>
    <w:rsid w:val="00E1061D"/>
    <w:rsid w:val="00E1085B"/>
    <w:rsid w:val="00E1103E"/>
    <w:rsid w:val="00E11081"/>
    <w:rsid w:val="00E11153"/>
    <w:rsid w:val="00E114B3"/>
    <w:rsid w:val="00E11753"/>
    <w:rsid w:val="00E11D03"/>
    <w:rsid w:val="00E11EB9"/>
    <w:rsid w:val="00E12229"/>
    <w:rsid w:val="00E122F0"/>
    <w:rsid w:val="00E125E4"/>
    <w:rsid w:val="00E12963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C92"/>
    <w:rsid w:val="00E17CEC"/>
    <w:rsid w:val="00E17EE2"/>
    <w:rsid w:val="00E17F17"/>
    <w:rsid w:val="00E20169"/>
    <w:rsid w:val="00E20629"/>
    <w:rsid w:val="00E20899"/>
    <w:rsid w:val="00E20A09"/>
    <w:rsid w:val="00E20C0F"/>
    <w:rsid w:val="00E20E4F"/>
    <w:rsid w:val="00E20F3E"/>
    <w:rsid w:val="00E20FD4"/>
    <w:rsid w:val="00E21238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3B7"/>
    <w:rsid w:val="00E236D8"/>
    <w:rsid w:val="00E23751"/>
    <w:rsid w:val="00E23D3E"/>
    <w:rsid w:val="00E23F59"/>
    <w:rsid w:val="00E2416F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6"/>
    <w:rsid w:val="00E25165"/>
    <w:rsid w:val="00E25497"/>
    <w:rsid w:val="00E25697"/>
    <w:rsid w:val="00E25736"/>
    <w:rsid w:val="00E25BCC"/>
    <w:rsid w:val="00E25C95"/>
    <w:rsid w:val="00E25D6C"/>
    <w:rsid w:val="00E25FE8"/>
    <w:rsid w:val="00E26000"/>
    <w:rsid w:val="00E265D1"/>
    <w:rsid w:val="00E26985"/>
    <w:rsid w:val="00E26A14"/>
    <w:rsid w:val="00E26A63"/>
    <w:rsid w:val="00E26D22"/>
    <w:rsid w:val="00E27016"/>
    <w:rsid w:val="00E27113"/>
    <w:rsid w:val="00E271BB"/>
    <w:rsid w:val="00E273F1"/>
    <w:rsid w:val="00E2774F"/>
    <w:rsid w:val="00E277B3"/>
    <w:rsid w:val="00E27B24"/>
    <w:rsid w:val="00E27B66"/>
    <w:rsid w:val="00E300C7"/>
    <w:rsid w:val="00E3027F"/>
    <w:rsid w:val="00E30386"/>
    <w:rsid w:val="00E30478"/>
    <w:rsid w:val="00E3078C"/>
    <w:rsid w:val="00E30865"/>
    <w:rsid w:val="00E30BB7"/>
    <w:rsid w:val="00E30CFC"/>
    <w:rsid w:val="00E311D6"/>
    <w:rsid w:val="00E311E9"/>
    <w:rsid w:val="00E314F6"/>
    <w:rsid w:val="00E317B2"/>
    <w:rsid w:val="00E3187D"/>
    <w:rsid w:val="00E319B2"/>
    <w:rsid w:val="00E319C0"/>
    <w:rsid w:val="00E31ED3"/>
    <w:rsid w:val="00E32050"/>
    <w:rsid w:val="00E3220F"/>
    <w:rsid w:val="00E323A7"/>
    <w:rsid w:val="00E326F3"/>
    <w:rsid w:val="00E327EE"/>
    <w:rsid w:val="00E32806"/>
    <w:rsid w:val="00E32964"/>
    <w:rsid w:val="00E329BB"/>
    <w:rsid w:val="00E32DAA"/>
    <w:rsid w:val="00E330E6"/>
    <w:rsid w:val="00E33225"/>
    <w:rsid w:val="00E334BF"/>
    <w:rsid w:val="00E33D68"/>
    <w:rsid w:val="00E3403C"/>
    <w:rsid w:val="00E34582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68"/>
    <w:rsid w:val="00E3769D"/>
    <w:rsid w:val="00E376C9"/>
    <w:rsid w:val="00E3786C"/>
    <w:rsid w:val="00E378F5"/>
    <w:rsid w:val="00E37A55"/>
    <w:rsid w:val="00E37B17"/>
    <w:rsid w:val="00E37B71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A89"/>
    <w:rsid w:val="00E41C08"/>
    <w:rsid w:val="00E41C73"/>
    <w:rsid w:val="00E41CB5"/>
    <w:rsid w:val="00E41CB9"/>
    <w:rsid w:val="00E422E9"/>
    <w:rsid w:val="00E42B90"/>
    <w:rsid w:val="00E42BC5"/>
    <w:rsid w:val="00E42D64"/>
    <w:rsid w:val="00E42D81"/>
    <w:rsid w:val="00E43695"/>
    <w:rsid w:val="00E438A9"/>
    <w:rsid w:val="00E43D29"/>
    <w:rsid w:val="00E43F16"/>
    <w:rsid w:val="00E4488A"/>
    <w:rsid w:val="00E44D9A"/>
    <w:rsid w:val="00E45054"/>
    <w:rsid w:val="00E451E5"/>
    <w:rsid w:val="00E4532D"/>
    <w:rsid w:val="00E45A40"/>
    <w:rsid w:val="00E45A69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84A"/>
    <w:rsid w:val="00E4788E"/>
    <w:rsid w:val="00E47C23"/>
    <w:rsid w:val="00E5011F"/>
    <w:rsid w:val="00E50373"/>
    <w:rsid w:val="00E50889"/>
    <w:rsid w:val="00E50A0E"/>
    <w:rsid w:val="00E50ABA"/>
    <w:rsid w:val="00E50CE7"/>
    <w:rsid w:val="00E50F43"/>
    <w:rsid w:val="00E51139"/>
    <w:rsid w:val="00E512DA"/>
    <w:rsid w:val="00E51362"/>
    <w:rsid w:val="00E51460"/>
    <w:rsid w:val="00E5156F"/>
    <w:rsid w:val="00E51716"/>
    <w:rsid w:val="00E51987"/>
    <w:rsid w:val="00E51B19"/>
    <w:rsid w:val="00E52771"/>
    <w:rsid w:val="00E52DE3"/>
    <w:rsid w:val="00E5328D"/>
    <w:rsid w:val="00E53344"/>
    <w:rsid w:val="00E53ED1"/>
    <w:rsid w:val="00E53FBF"/>
    <w:rsid w:val="00E5425F"/>
    <w:rsid w:val="00E54263"/>
    <w:rsid w:val="00E543E8"/>
    <w:rsid w:val="00E54BB8"/>
    <w:rsid w:val="00E54CEC"/>
    <w:rsid w:val="00E54EAF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549"/>
    <w:rsid w:val="00E56602"/>
    <w:rsid w:val="00E56680"/>
    <w:rsid w:val="00E56743"/>
    <w:rsid w:val="00E567B8"/>
    <w:rsid w:val="00E56924"/>
    <w:rsid w:val="00E56A66"/>
    <w:rsid w:val="00E56BF6"/>
    <w:rsid w:val="00E56E0E"/>
    <w:rsid w:val="00E56EDF"/>
    <w:rsid w:val="00E57065"/>
    <w:rsid w:val="00E576D2"/>
    <w:rsid w:val="00E576D8"/>
    <w:rsid w:val="00E57915"/>
    <w:rsid w:val="00E57C34"/>
    <w:rsid w:val="00E57D40"/>
    <w:rsid w:val="00E60012"/>
    <w:rsid w:val="00E6022B"/>
    <w:rsid w:val="00E60260"/>
    <w:rsid w:val="00E60504"/>
    <w:rsid w:val="00E60734"/>
    <w:rsid w:val="00E60893"/>
    <w:rsid w:val="00E60927"/>
    <w:rsid w:val="00E60A8C"/>
    <w:rsid w:val="00E60C88"/>
    <w:rsid w:val="00E60D96"/>
    <w:rsid w:val="00E61061"/>
    <w:rsid w:val="00E612FC"/>
    <w:rsid w:val="00E616B5"/>
    <w:rsid w:val="00E61822"/>
    <w:rsid w:val="00E61B9D"/>
    <w:rsid w:val="00E61CCC"/>
    <w:rsid w:val="00E620B4"/>
    <w:rsid w:val="00E621CE"/>
    <w:rsid w:val="00E62320"/>
    <w:rsid w:val="00E62618"/>
    <w:rsid w:val="00E626F6"/>
    <w:rsid w:val="00E627F9"/>
    <w:rsid w:val="00E62D79"/>
    <w:rsid w:val="00E62DEE"/>
    <w:rsid w:val="00E62EC8"/>
    <w:rsid w:val="00E62F39"/>
    <w:rsid w:val="00E63299"/>
    <w:rsid w:val="00E634B1"/>
    <w:rsid w:val="00E63751"/>
    <w:rsid w:val="00E63790"/>
    <w:rsid w:val="00E63C72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C2F"/>
    <w:rsid w:val="00E67D6C"/>
    <w:rsid w:val="00E67E00"/>
    <w:rsid w:val="00E67F82"/>
    <w:rsid w:val="00E700E7"/>
    <w:rsid w:val="00E70751"/>
    <w:rsid w:val="00E708CD"/>
    <w:rsid w:val="00E70CA1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73"/>
    <w:rsid w:val="00E727F9"/>
    <w:rsid w:val="00E729E6"/>
    <w:rsid w:val="00E7301E"/>
    <w:rsid w:val="00E73524"/>
    <w:rsid w:val="00E73753"/>
    <w:rsid w:val="00E73C28"/>
    <w:rsid w:val="00E73D2A"/>
    <w:rsid w:val="00E73EBE"/>
    <w:rsid w:val="00E742B1"/>
    <w:rsid w:val="00E746DE"/>
    <w:rsid w:val="00E74DF7"/>
    <w:rsid w:val="00E74FF8"/>
    <w:rsid w:val="00E7548B"/>
    <w:rsid w:val="00E75592"/>
    <w:rsid w:val="00E75647"/>
    <w:rsid w:val="00E7577D"/>
    <w:rsid w:val="00E758BA"/>
    <w:rsid w:val="00E75A3D"/>
    <w:rsid w:val="00E75EBF"/>
    <w:rsid w:val="00E760BA"/>
    <w:rsid w:val="00E762C6"/>
    <w:rsid w:val="00E762EF"/>
    <w:rsid w:val="00E7643D"/>
    <w:rsid w:val="00E76504"/>
    <w:rsid w:val="00E7693E"/>
    <w:rsid w:val="00E77103"/>
    <w:rsid w:val="00E77418"/>
    <w:rsid w:val="00E7766F"/>
    <w:rsid w:val="00E77926"/>
    <w:rsid w:val="00E77A59"/>
    <w:rsid w:val="00E77ABB"/>
    <w:rsid w:val="00E77ACB"/>
    <w:rsid w:val="00E77BE5"/>
    <w:rsid w:val="00E77FAD"/>
    <w:rsid w:val="00E77FB9"/>
    <w:rsid w:val="00E80146"/>
    <w:rsid w:val="00E802D6"/>
    <w:rsid w:val="00E80307"/>
    <w:rsid w:val="00E807D3"/>
    <w:rsid w:val="00E80A15"/>
    <w:rsid w:val="00E80B10"/>
    <w:rsid w:val="00E80C2D"/>
    <w:rsid w:val="00E8169C"/>
    <w:rsid w:val="00E81809"/>
    <w:rsid w:val="00E81A84"/>
    <w:rsid w:val="00E81AA4"/>
    <w:rsid w:val="00E81B79"/>
    <w:rsid w:val="00E81BDF"/>
    <w:rsid w:val="00E81E73"/>
    <w:rsid w:val="00E81E79"/>
    <w:rsid w:val="00E81F35"/>
    <w:rsid w:val="00E82270"/>
    <w:rsid w:val="00E824DD"/>
    <w:rsid w:val="00E8270F"/>
    <w:rsid w:val="00E828E1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912"/>
    <w:rsid w:val="00E83B46"/>
    <w:rsid w:val="00E83BF5"/>
    <w:rsid w:val="00E83D44"/>
    <w:rsid w:val="00E840BC"/>
    <w:rsid w:val="00E842C5"/>
    <w:rsid w:val="00E84563"/>
    <w:rsid w:val="00E8491C"/>
    <w:rsid w:val="00E84C75"/>
    <w:rsid w:val="00E84E16"/>
    <w:rsid w:val="00E84FE0"/>
    <w:rsid w:val="00E85162"/>
    <w:rsid w:val="00E85632"/>
    <w:rsid w:val="00E85A06"/>
    <w:rsid w:val="00E85BC6"/>
    <w:rsid w:val="00E86099"/>
    <w:rsid w:val="00E86172"/>
    <w:rsid w:val="00E86418"/>
    <w:rsid w:val="00E86797"/>
    <w:rsid w:val="00E8680E"/>
    <w:rsid w:val="00E868EC"/>
    <w:rsid w:val="00E86AAD"/>
    <w:rsid w:val="00E86ADB"/>
    <w:rsid w:val="00E86B79"/>
    <w:rsid w:val="00E872EB"/>
    <w:rsid w:val="00E876EA"/>
    <w:rsid w:val="00E87968"/>
    <w:rsid w:val="00E87D19"/>
    <w:rsid w:val="00E87DD0"/>
    <w:rsid w:val="00E87E07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1106"/>
    <w:rsid w:val="00E91214"/>
    <w:rsid w:val="00E918FE"/>
    <w:rsid w:val="00E91926"/>
    <w:rsid w:val="00E9196B"/>
    <w:rsid w:val="00E9197F"/>
    <w:rsid w:val="00E91C93"/>
    <w:rsid w:val="00E91DB8"/>
    <w:rsid w:val="00E9219F"/>
    <w:rsid w:val="00E922DB"/>
    <w:rsid w:val="00E92565"/>
    <w:rsid w:val="00E92666"/>
    <w:rsid w:val="00E929B8"/>
    <w:rsid w:val="00E92A20"/>
    <w:rsid w:val="00E92D6E"/>
    <w:rsid w:val="00E93425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F98"/>
    <w:rsid w:val="00E95278"/>
    <w:rsid w:val="00E953A0"/>
    <w:rsid w:val="00E957A9"/>
    <w:rsid w:val="00E95950"/>
    <w:rsid w:val="00E95A3A"/>
    <w:rsid w:val="00E95F69"/>
    <w:rsid w:val="00E962A5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1C3"/>
    <w:rsid w:val="00EA020F"/>
    <w:rsid w:val="00EA04E4"/>
    <w:rsid w:val="00EA0934"/>
    <w:rsid w:val="00EA0C88"/>
    <w:rsid w:val="00EA1212"/>
    <w:rsid w:val="00EA1316"/>
    <w:rsid w:val="00EA186E"/>
    <w:rsid w:val="00EA1CE3"/>
    <w:rsid w:val="00EA2041"/>
    <w:rsid w:val="00EA27BA"/>
    <w:rsid w:val="00EA2917"/>
    <w:rsid w:val="00EA298C"/>
    <w:rsid w:val="00EA29BA"/>
    <w:rsid w:val="00EA2D18"/>
    <w:rsid w:val="00EA3127"/>
    <w:rsid w:val="00EA3353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03"/>
    <w:rsid w:val="00EA4F55"/>
    <w:rsid w:val="00EA5380"/>
    <w:rsid w:val="00EA5B1B"/>
    <w:rsid w:val="00EA5F8F"/>
    <w:rsid w:val="00EA6349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F0"/>
    <w:rsid w:val="00EA7A13"/>
    <w:rsid w:val="00EA7A49"/>
    <w:rsid w:val="00EB04F5"/>
    <w:rsid w:val="00EB067C"/>
    <w:rsid w:val="00EB0780"/>
    <w:rsid w:val="00EB0BC9"/>
    <w:rsid w:val="00EB0C10"/>
    <w:rsid w:val="00EB0C36"/>
    <w:rsid w:val="00EB0D29"/>
    <w:rsid w:val="00EB0D50"/>
    <w:rsid w:val="00EB0F94"/>
    <w:rsid w:val="00EB0FDF"/>
    <w:rsid w:val="00EB15DC"/>
    <w:rsid w:val="00EB1692"/>
    <w:rsid w:val="00EB173D"/>
    <w:rsid w:val="00EB1765"/>
    <w:rsid w:val="00EB17D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20B"/>
    <w:rsid w:val="00EB3AD6"/>
    <w:rsid w:val="00EB3E6A"/>
    <w:rsid w:val="00EB3F15"/>
    <w:rsid w:val="00EB3FB4"/>
    <w:rsid w:val="00EB4A01"/>
    <w:rsid w:val="00EB4D23"/>
    <w:rsid w:val="00EB4EF7"/>
    <w:rsid w:val="00EB5463"/>
    <w:rsid w:val="00EB56FE"/>
    <w:rsid w:val="00EB5B9B"/>
    <w:rsid w:val="00EB5BA1"/>
    <w:rsid w:val="00EB5BB4"/>
    <w:rsid w:val="00EB5E5D"/>
    <w:rsid w:val="00EB61F3"/>
    <w:rsid w:val="00EB6231"/>
    <w:rsid w:val="00EB690A"/>
    <w:rsid w:val="00EB6A37"/>
    <w:rsid w:val="00EB6AC4"/>
    <w:rsid w:val="00EB6F98"/>
    <w:rsid w:val="00EB7055"/>
    <w:rsid w:val="00EB70BC"/>
    <w:rsid w:val="00EB724D"/>
    <w:rsid w:val="00EB7428"/>
    <w:rsid w:val="00EB7491"/>
    <w:rsid w:val="00EB7E55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766"/>
    <w:rsid w:val="00EC34A4"/>
    <w:rsid w:val="00EC35C1"/>
    <w:rsid w:val="00EC37BD"/>
    <w:rsid w:val="00EC3B3A"/>
    <w:rsid w:val="00EC3E6A"/>
    <w:rsid w:val="00EC3FD5"/>
    <w:rsid w:val="00EC4320"/>
    <w:rsid w:val="00EC4505"/>
    <w:rsid w:val="00EC456D"/>
    <w:rsid w:val="00EC4A08"/>
    <w:rsid w:val="00EC4A64"/>
    <w:rsid w:val="00EC4B1E"/>
    <w:rsid w:val="00EC4F93"/>
    <w:rsid w:val="00EC5004"/>
    <w:rsid w:val="00EC519B"/>
    <w:rsid w:val="00EC51FB"/>
    <w:rsid w:val="00EC52AA"/>
    <w:rsid w:val="00EC52F5"/>
    <w:rsid w:val="00EC533B"/>
    <w:rsid w:val="00EC57B7"/>
    <w:rsid w:val="00EC5D85"/>
    <w:rsid w:val="00EC5E32"/>
    <w:rsid w:val="00EC634C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779"/>
    <w:rsid w:val="00ED0795"/>
    <w:rsid w:val="00ED0852"/>
    <w:rsid w:val="00ED09DB"/>
    <w:rsid w:val="00ED0D8F"/>
    <w:rsid w:val="00ED0FB6"/>
    <w:rsid w:val="00ED1133"/>
    <w:rsid w:val="00ED11AF"/>
    <w:rsid w:val="00ED1378"/>
    <w:rsid w:val="00ED15C5"/>
    <w:rsid w:val="00ED1A1A"/>
    <w:rsid w:val="00ED1F3C"/>
    <w:rsid w:val="00ED20AA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81"/>
    <w:rsid w:val="00ED3BCB"/>
    <w:rsid w:val="00ED3BE4"/>
    <w:rsid w:val="00ED3BF5"/>
    <w:rsid w:val="00ED3C8F"/>
    <w:rsid w:val="00ED3D25"/>
    <w:rsid w:val="00ED3E85"/>
    <w:rsid w:val="00ED40AB"/>
    <w:rsid w:val="00ED40B7"/>
    <w:rsid w:val="00ED4242"/>
    <w:rsid w:val="00ED42A7"/>
    <w:rsid w:val="00ED451F"/>
    <w:rsid w:val="00ED45EA"/>
    <w:rsid w:val="00ED47A4"/>
    <w:rsid w:val="00ED4B9E"/>
    <w:rsid w:val="00ED4C58"/>
    <w:rsid w:val="00ED4D06"/>
    <w:rsid w:val="00ED51FC"/>
    <w:rsid w:val="00ED5422"/>
    <w:rsid w:val="00ED5428"/>
    <w:rsid w:val="00ED551B"/>
    <w:rsid w:val="00ED5578"/>
    <w:rsid w:val="00ED564B"/>
    <w:rsid w:val="00ED5BBA"/>
    <w:rsid w:val="00ED5C9B"/>
    <w:rsid w:val="00ED5D4B"/>
    <w:rsid w:val="00ED5F06"/>
    <w:rsid w:val="00ED5FE9"/>
    <w:rsid w:val="00ED5FFB"/>
    <w:rsid w:val="00ED603B"/>
    <w:rsid w:val="00ED6087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ACD"/>
    <w:rsid w:val="00ED7C27"/>
    <w:rsid w:val="00ED7E26"/>
    <w:rsid w:val="00ED7E97"/>
    <w:rsid w:val="00ED7F54"/>
    <w:rsid w:val="00ED7F7F"/>
    <w:rsid w:val="00EE02F1"/>
    <w:rsid w:val="00EE0626"/>
    <w:rsid w:val="00EE0F87"/>
    <w:rsid w:val="00EE10E7"/>
    <w:rsid w:val="00EE120F"/>
    <w:rsid w:val="00EE13E5"/>
    <w:rsid w:val="00EE1474"/>
    <w:rsid w:val="00EE16C0"/>
    <w:rsid w:val="00EE16D3"/>
    <w:rsid w:val="00EE1D35"/>
    <w:rsid w:val="00EE1E6F"/>
    <w:rsid w:val="00EE20DD"/>
    <w:rsid w:val="00EE250E"/>
    <w:rsid w:val="00EE3004"/>
    <w:rsid w:val="00EE30AB"/>
    <w:rsid w:val="00EE3416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BA"/>
    <w:rsid w:val="00EE4D7A"/>
    <w:rsid w:val="00EE4ED9"/>
    <w:rsid w:val="00EE50BC"/>
    <w:rsid w:val="00EE536B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736E"/>
    <w:rsid w:val="00EE75B1"/>
    <w:rsid w:val="00EE78BB"/>
    <w:rsid w:val="00EE79E1"/>
    <w:rsid w:val="00EF02EF"/>
    <w:rsid w:val="00EF06B0"/>
    <w:rsid w:val="00EF0956"/>
    <w:rsid w:val="00EF0B34"/>
    <w:rsid w:val="00EF0C73"/>
    <w:rsid w:val="00EF0DC6"/>
    <w:rsid w:val="00EF0EA4"/>
    <w:rsid w:val="00EF0F60"/>
    <w:rsid w:val="00EF1029"/>
    <w:rsid w:val="00EF12B7"/>
    <w:rsid w:val="00EF14C7"/>
    <w:rsid w:val="00EF1E04"/>
    <w:rsid w:val="00EF206C"/>
    <w:rsid w:val="00EF21DC"/>
    <w:rsid w:val="00EF2316"/>
    <w:rsid w:val="00EF2366"/>
    <w:rsid w:val="00EF2524"/>
    <w:rsid w:val="00EF2850"/>
    <w:rsid w:val="00EF2A9C"/>
    <w:rsid w:val="00EF2D26"/>
    <w:rsid w:val="00EF2E83"/>
    <w:rsid w:val="00EF307B"/>
    <w:rsid w:val="00EF307D"/>
    <w:rsid w:val="00EF335C"/>
    <w:rsid w:val="00EF3366"/>
    <w:rsid w:val="00EF3544"/>
    <w:rsid w:val="00EF36CB"/>
    <w:rsid w:val="00EF382D"/>
    <w:rsid w:val="00EF3946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A8F"/>
    <w:rsid w:val="00EF7CE3"/>
    <w:rsid w:val="00EF7D17"/>
    <w:rsid w:val="00EF7DC9"/>
    <w:rsid w:val="00EF7FE7"/>
    <w:rsid w:val="00F00088"/>
    <w:rsid w:val="00F002FD"/>
    <w:rsid w:val="00F004F7"/>
    <w:rsid w:val="00F009BB"/>
    <w:rsid w:val="00F00CF3"/>
    <w:rsid w:val="00F00D5C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DE0"/>
    <w:rsid w:val="00F03027"/>
    <w:rsid w:val="00F03097"/>
    <w:rsid w:val="00F0347B"/>
    <w:rsid w:val="00F03535"/>
    <w:rsid w:val="00F0371F"/>
    <w:rsid w:val="00F03AA2"/>
    <w:rsid w:val="00F03B7B"/>
    <w:rsid w:val="00F03C6F"/>
    <w:rsid w:val="00F03DA4"/>
    <w:rsid w:val="00F03F0E"/>
    <w:rsid w:val="00F03F49"/>
    <w:rsid w:val="00F03F93"/>
    <w:rsid w:val="00F042DD"/>
    <w:rsid w:val="00F045DC"/>
    <w:rsid w:val="00F047BF"/>
    <w:rsid w:val="00F05074"/>
    <w:rsid w:val="00F05292"/>
    <w:rsid w:val="00F052C2"/>
    <w:rsid w:val="00F054A3"/>
    <w:rsid w:val="00F0563A"/>
    <w:rsid w:val="00F05C1B"/>
    <w:rsid w:val="00F05CAA"/>
    <w:rsid w:val="00F05E8B"/>
    <w:rsid w:val="00F0603D"/>
    <w:rsid w:val="00F060D2"/>
    <w:rsid w:val="00F06D4D"/>
    <w:rsid w:val="00F06DA0"/>
    <w:rsid w:val="00F07530"/>
    <w:rsid w:val="00F075B7"/>
    <w:rsid w:val="00F07B0F"/>
    <w:rsid w:val="00F07B61"/>
    <w:rsid w:val="00F101F4"/>
    <w:rsid w:val="00F104AA"/>
    <w:rsid w:val="00F105AB"/>
    <w:rsid w:val="00F10839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C36"/>
    <w:rsid w:val="00F12F31"/>
    <w:rsid w:val="00F13015"/>
    <w:rsid w:val="00F13093"/>
    <w:rsid w:val="00F13393"/>
    <w:rsid w:val="00F13B9F"/>
    <w:rsid w:val="00F13C76"/>
    <w:rsid w:val="00F13E20"/>
    <w:rsid w:val="00F13F88"/>
    <w:rsid w:val="00F14194"/>
    <w:rsid w:val="00F14338"/>
    <w:rsid w:val="00F144F4"/>
    <w:rsid w:val="00F14A86"/>
    <w:rsid w:val="00F14C6E"/>
    <w:rsid w:val="00F14D42"/>
    <w:rsid w:val="00F14DA8"/>
    <w:rsid w:val="00F150A9"/>
    <w:rsid w:val="00F156AC"/>
    <w:rsid w:val="00F15A00"/>
    <w:rsid w:val="00F15F4F"/>
    <w:rsid w:val="00F1608C"/>
    <w:rsid w:val="00F162BA"/>
    <w:rsid w:val="00F1634F"/>
    <w:rsid w:val="00F16568"/>
    <w:rsid w:val="00F165E6"/>
    <w:rsid w:val="00F16732"/>
    <w:rsid w:val="00F16BF3"/>
    <w:rsid w:val="00F16DAD"/>
    <w:rsid w:val="00F17037"/>
    <w:rsid w:val="00F1723F"/>
    <w:rsid w:val="00F17723"/>
    <w:rsid w:val="00F17738"/>
    <w:rsid w:val="00F17F88"/>
    <w:rsid w:val="00F17FFD"/>
    <w:rsid w:val="00F2012C"/>
    <w:rsid w:val="00F206A4"/>
    <w:rsid w:val="00F207BD"/>
    <w:rsid w:val="00F20803"/>
    <w:rsid w:val="00F20875"/>
    <w:rsid w:val="00F208E0"/>
    <w:rsid w:val="00F20AF4"/>
    <w:rsid w:val="00F20CA5"/>
    <w:rsid w:val="00F20CDF"/>
    <w:rsid w:val="00F21266"/>
    <w:rsid w:val="00F21500"/>
    <w:rsid w:val="00F215A0"/>
    <w:rsid w:val="00F219CC"/>
    <w:rsid w:val="00F219F2"/>
    <w:rsid w:val="00F21B38"/>
    <w:rsid w:val="00F21CA8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95"/>
    <w:rsid w:val="00F2388B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98F"/>
    <w:rsid w:val="00F25C15"/>
    <w:rsid w:val="00F260DA"/>
    <w:rsid w:val="00F261DA"/>
    <w:rsid w:val="00F26401"/>
    <w:rsid w:val="00F26744"/>
    <w:rsid w:val="00F26761"/>
    <w:rsid w:val="00F26A61"/>
    <w:rsid w:val="00F26CB2"/>
    <w:rsid w:val="00F26D6C"/>
    <w:rsid w:val="00F26D7B"/>
    <w:rsid w:val="00F26FC7"/>
    <w:rsid w:val="00F27007"/>
    <w:rsid w:val="00F27072"/>
    <w:rsid w:val="00F270F2"/>
    <w:rsid w:val="00F273F2"/>
    <w:rsid w:val="00F2752F"/>
    <w:rsid w:val="00F27EE4"/>
    <w:rsid w:val="00F30318"/>
    <w:rsid w:val="00F307CB"/>
    <w:rsid w:val="00F30923"/>
    <w:rsid w:val="00F309B4"/>
    <w:rsid w:val="00F30A0B"/>
    <w:rsid w:val="00F30A25"/>
    <w:rsid w:val="00F30DEA"/>
    <w:rsid w:val="00F30F55"/>
    <w:rsid w:val="00F30FFC"/>
    <w:rsid w:val="00F3109B"/>
    <w:rsid w:val="00F31162"/>
    <w:rsid w:val="00F31901"/>
    <w:rsid w:val="00F31CA9"/>
    <w:rsid w:val="00F31CF8"/>
    <w:rsid w:val="00F32221"/>
    <w:rsid w:val="00F32750"/>
    <w:rsid w:val="00F3278E"/>
    <w:rsid w:val="00F328E4"/>
    <w:rsid w:val="00F32EE7"/>
    <w:rsid w:val="00F331C0"/>
    <w:rsid w:val="00F33C00"/>
    <w:rsid w:val="00F33C70"/>
    <w:rsid w:val="00F33D8D"/>
    <w:rsid w:val="00F342FD"/>
    <w:rsid w:val="00F34D0D"/>
    <w:rsid w:val="00F34DD2"/>
    <w:rsid w:val="00F34E11"/>
    <w:rsid w:val="00F34F6F"/>
    <w:rsid w:val="00F354F4"/>
    <w:rsid w:val="00F35783"/>
    <w:rsid w:val="00F35A18"/>
    <w:rsid w:val="00F35B47"/>
    <w:rsid w:val="00F35D88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1011"/>
    <w:rsid w:val="00F4140D"/>
    <w:rsid w:val="00F416E0"/>
    <w:rsid w:val="00F4170A"/>
    <w:rsid w:val="00F419A3"/>
    <w:rsid w:val="00F41EE3"/>
    <w:rsid w:val="00F42049"/>
    <w:rsid w:val="00F42411"/>
    <w:rsid w:val="00F42B25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EFE"/>
    <w:rsid w:val="00F441D3"/>
    <w:rsid w:val="00F4427C"/>
    <w:rsid w:val="00F44374"/>
    <w:rsid w:val="00F444FD"/>
    <w:rsid w:val="00F446D7"/>
    <w:rsid w:val="00F44D00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96"/>
    <w:rsid w:val="00F47016"/>
    <w:rsid w:val="00F47102"/>
    <w:rsid w:val="00F475C4"/>
    <w:rsid w:val="00F50274"/>
    <w:rsid w:val="00F502BE"/>
    <w:rsid w:val="00F503BB"/>
    <w:rsid w:val="00F50426"/>
    <w:rsid w:val="00F50A7A"/>
    <w:rsid w:val="00F50AAE"/>
    <w:rsid w:val="00F50CEA"/>
    <w:rsid w:val="00F50DD2"/>
    <w:rsid w:val="00F51206"/>
    <w:rsid w:val="00F51643"/>
    <w:rsid w:val="00F51A46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F5B"/>
    <w:rsid w:val="00F544A8"/>
    <w:rsid w:val="00F544AB"/>
    <w:rsid w:val="00F54B50"/>
    <w:rsid w:val="00F54C7F"/>
    <w:rsid w:val="00F54EDA"/>
    <w:rsid w:val="00F55074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282"/>
    <w:rsid w:val="00F603A1"/>
    <w:rsid w:val="00F605EE"/>
    <w:rsid w:val="00F608BA"/>
    <w:rsid w:val="00F60F59"/>
    <w:rsid w:val="00F61204"/>
    <w:rsid w:val="00F61500"/>
    <w:rsid w:val="00F6156C"/>
    <w:rsid w:val="00F61818"/>
    <w:rsid w:val="00F61AB8"/>
    <w:rsid w:val="00F61B11"/>
    <w:rsid w:val="00F61C03"/>
    <w:rsid w:val="00F61DF8"/>
    <w:rsid w:val="00F61E2F"/>
    <w:rsid w:val="00F62033"/>
    <w:rsid w:val="00F628BD"/>
    <w:rsid w:val="00F62B4F"/>
    <w:rsid w:val="00F62E22"/>
    <w:rsid w:val="00F62E6F"/>
    <w:rsid w:val="00F62FAD"/>
    <w:rsid w:val="00F6329D"/>
    <w:rsid w:val="00F634B7"/>
    <w:rsid w:val="00F635C2"/>
    <w:rsid w:val="00F63688"/>
    <w:rsid w:val="00F63C22"/>
    <w:rsid w:val="00F63D61"/>
    <w:rsid w:val="00F63F73"/>
    <w:rsid w:val="00F643DD"/>
    <w:rsid w:val="00F648FF"/>
    <w:rsid w:val="00F64F05"/>
    <w:rsid w:val="00F64F54"/>
    <w:rsid w:val="00F653FE"/>
    <w:rsid w:val="00F6585B"/>
    <w:rsid w:val="00F658B1"/>
    <w:rsid w:val="00F65937"/>
    <w:rsid w:val="00F65F6A"/>
    <w:rsid w:val="00F660AD"/>
    <w:rsid w:val="00F6659B"/>
    <w:rsid w:val="00F66777"/>
    <w:rsid w:val="00F6687B"/>
    <w:rsid w:val="00F66A1C"/>
    <w:rsid w:val="00F66A50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FE"/>
    <w:rsid w:val="00F71585"/>
    <w:rsid w:val="00F71770"/>
    <w:rsid w:val="00F71BAA"/>
    <w:rsid w:val="00F71F83"/>
    <w:rsid w:val="00F72196"/>
    <w:rsid w:val="00F721EB"/>
    <w:rsid w:val="00F722F2"/>
    <w:rsid w:val="00F723C9"/>
    <w:rsid w:val="00F72405"/>
    <w:rsid w:val="00F7263A"/>
    <w:rsid w:val="00F72998"/>
    <w:rsid w:val="00F72AD8"/>
    <w:rsid w:val="00F72AD9"/>
    <w:rsid w:val="00F72B7B"/>
    <w:rsid w:val="00F72BFA"/>
    <w:rsid w:val="00F72CF7"/>
    <w:rsid w:val="00F72DCA"/>
    <w:rsid w:val="00F72E4E"/>
    <w:rsid w:val="00F7370A"/>
    <w:rsid w:val="00F73710"/>
    <w:rsid w:val="00F73954"/>
    <w:rsid w:val="00F73CFA"/>
    <w:rsid w:val="00F73D89"/>
    <w:rsid w:val="00F73DF8"/>
    <w:rsid w:val="00F74121"/>
    <w:rsid w:val="00F74594"/>
    <w:rsid w:val="00F746CC"/>
    <w:rsid w:val="00F748E0"/>
    <w:rsid w:val="00F74A54"/>
    <w:rsid w:val="00F74AF9"/>
    <w:rsid w:val="00F74BA6"/>
    <w:rsid w:val="00F74EFD"/>
    <w:rsid w:val="00F74F32"/>
    <w:rsid w:val="00F74F42"/>
    <w:rsid w:val="00F74F52"/>
    <w:rsid w:val="00F7519A"/>
    <w:rsid w:val="00F752C7"/>
    <w:rsid w:val="00F75858"/>
    <w:rsid w:val="00F758BE"/>
    <w:rsid w:val="00F75F32"/>
    <w:rsid w:val="00F75FAF"/>
    <w:rsid w:val="00F7635B"/>
    <w:rsid w:val="00F765EE"/>
    <w:rsid w:val="00F7672A"/>
    <w:rsid w:val="00F7676C"/>
    <w:rsid w:val="00F767F6"/>
    <w:rsid w:val="00F769D3"/>
    <w:rsid w:val="00F76A8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33"/>
    <w:rsid w:val="00F77ABD"/>
    <w:rsid w:val="00F77B2B"/>
    <w:rsid w:val="00F77D9D"/>
    <w:rsid w:val="00F8006B"/>
    <w:rsid w:val="00F80092"/>
    <w:rsid w:val="00F8009B"/>
    <w:rsid w:val="00F80407"/>
    <w:rsid w:val="00F80519"/>
    <w:rsid w:val="00F806CD"/>
    <w:rsid w:val="00F806D9"/>
    <w:rsid w:val="00F806F4"/>
    <w:rsid w:val="00F80B21"/>
    <w:rsid w:val="00F80B77"/>
    <w:rsid w:val="00F80CD4"/>
    <w:rsid w:val="00F810A0"/>
    <w:rsid w:val="00F81335"/>
    <w:rsid w:val="00F81486"/>
    <w:rsid w:val="00F81575"/>
    <w:rsid w:val="00F815BB"/>
    <w:rsid w:val="00F81972"/>
    <w:rsid w:val="00F81B01"/>
    <w:rsid w:val="00F81B4D"/>
    <w:rsid w:val="00F81C53"/>
    <w:rsid w:val="00F81D01"/>
    <w:rsid w:val="00F8217E"/>
    <w:rsid w:val="00F825C0"/>
    <w:rsid w:val="00F827B7"/>
    <w:rsid w:val="00F82891"/>
    <w:rsid w:val="00F82942"/>
    <w:rsid w:val="00F82A8D"/>
    <w:rsid w:val="00F82DB9"/>
    <w:rsid w:val="00F8305C"/>
    <w:rsid w:val="00F830A0"/>
    <w:rsid w:val="00F83142"/>
    <w:rsid w:val="00F832F3"/>
    <w:rsid w:val="00F83638"/>
    <w:rsid w:val="00F836C5"/>
    <w:rsid w:val="00F8387C"/>
    <w:rsid w:val="00F83A49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9C6"/>
    <w:rsid w:val="00F86CAA"/>
    <w:rsid w:val="00F871C2"/>
    <w:rsid w:val="00F87423"/>
    <w:rsid w:val="00F875E1"/>
    <w:rsid w:val="00F87753"/>
    <w:rsid w:val="00F879FF"/>
    <w:rsid w:val="00F87A76"/>
    <w:rsid w:val="00F87AC3"/>
    <w:rsid w:val="00F87D04"/>
    <w:rsid w:val="00F87DBF"/>
    <w:rsid w:val="00F87E75"/>
    <w:rsid w:val="00F87EEF"/>
    <w:rsid w:val="00F90137"/>
    <w:rsid w:val="00F904BF"/>
    <w:rsid w:val="00F90537"/>
    <w:rsid w:val="00F908E3"/>
    <w:rsid w:val="00F90A57"/>
    <w:rsid w:val="00F90AD3"/>
    <w:rsid w:val="00F90ADA"/>
    <w:rsid w:val="00F90B38"/>
    <w:rsid w:val="00F90D7D"/>
    <w:rsid w:val="00F91100"/>
    <w:rsid w:val="00F91184"/>
    <w:rsid w:val="00F913C5"/>
    <w:rsid w:val="00F91474"/>
    <w:rsid w:val="00F91494"/>
    <w:rsid w:val="00F91647"/>
    <w:rsid w:val="00F9170D"/>
    <w:rsid w:val="00F9190A"/>
    <w:rsid w:val="00F91929"/>
    <w:rsid w:val="00F920C2"/>
    <w:rsid w:val="00F922A2"/>
    <w:rsid w:val="00F9235B"/>
    <w:rsid w:val="00F92572"/>
    <w:rsid w:val="00F92D0F"/>
    <w:rsid w:val="00F92DA3"/>
    <w:rsid w:val="00F92DEA"/>
    <w:rsid w:val="00F933ED"/>
    <w:rsid w:val="00F93A33"/>
    <w:rsid w:val="00F93A7D"/>
    <w:rsid w:val="00F9412F"/>
    <w:rsid w:val="00F94829"/>
    <w:rsid w:val="00F94AAC"/>
    <w:rsid w:val="00F94E24"/>
    <w:rsid w:val="00F94E79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CAA"/>
    <w:rsid w:val="00F96EA2"/>
    <w:rsid w:val="00F96EC3"/>
    <w:rsid w:val="00F96ECE"/>
    <w:rsid w:val="00F9718F"/>
    <w:rsid w:val="00F9769A"/>
    <w:rsid w:val="00F9792D"/>
    <w:rsid w:val="00F9798C"/>
    <w:rsid w:val="00F97AD3"/>
    <w:rsid w:val="00F97BBB"/>
    <w:rsid w:val="00F97C9C"/>
    <w:rsid w:val="00F97D82"/>
    <w:rsid w:val="00FA0301"/>
    <w:rsid w:val="00FA0475"/>
    <w:rsid w:val="00FA1001"/>
    <w:rsid w:val="00FA106F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4053"/>
    <w:rsid w:val="00FA40DC"/>
    <w:rsid w:val="00FA411C"/>
    <w:rsid w:val="00FA4173"/>
    <w:rsid w:val="00FA44EF"/>
    <w:rsid w:val="00FA4839"/>
    <w:rsid w:val="00FA4A77"/>
    <w:rsid w:val="00FA4D5B"/>
    <w:rsid w:val="00FA4F3B"/>
    <w:rsid w:val="00FA5079"/>
    <w:rsid w:val="00FA537A"/>
    <w:rsid w:val="00FA537C"/>
    <w:rsid w:val="00FA539F"/>
    <w:rsid w:val="00FA562B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7448"/>
    <w:rsid w:val="00FA7961"/>
    <w:rsid w:val="00FA7BF1"/>
    <w:rsid w:val="00FB00B1"/>
    <w:rsid w:val="00FB0539"/>
    <w:rsid w:val="00FB0729"/>
    <w:rsid w:val="00FB09B6"/>
    <w:rsid w:val="00FB0D57"/>
    <w:rsid w:val="00FB10EF"/>
    <w:rsid w:val="00FB1753"/>
    <w:rsid w:val="00FB19CA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D40"/>
    <w:rsid w:val="00FB2ED5"/>
    <w:rsid w:val="00FB2FF5"/>
    <w:rsid w:val="00FB368A"/>
    <w:rsid w:val="00FB3C03"/>
    <w:rsid w:val="00FB3C2A"/>
    <w:rsid w:val="00FB3CB5"/>
    <w:rsid w:val="00FB3E82"/>
    <w:rsid w:val="00FB3E9E"/>
    <w:rsid w:val="00FB3FE6"/>
    <w:rsid w:val="00FB41B9"/>
    <w:rsid w:val="00FB421C"/>
    <w:rsid w:val="00FB42C5"/>
    <w:rsid w:val="00FB464B"/>
    <w:rsid w:val="00FB46E3"/>
    <w:rsid w:val="00FB47C2"/>
    <w:rsid w:val="00FB49DE"/>
    <w:rsid w:val="00FB4C69"/>
    <w:rsid w:val="00FB4CBB"/>
    <w:rsid w:val="00FB4DAF"/>
    <w:rsid w:val="00FB52C1"/>
    <w:rsid w:val="00FB5351"/>
    <w:rsid w:val="00FB5605"/>
    <w:rsid w:val="00FB56B1"/>
    <w:rsid w:val="00FB5756"/>
    <w:rsid w:val="00FB57E9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D51"/>
    <w:rsid w:val="00FB7E7A"/>
    <w:rsid w:val="00FC0B9C"/>
    <w:rsid w:val="00FC0DA0"/>
    <w:rsid w:val="00FC156F"/>
    <w:rsid w:val="00FC15AE"/>
    <w:rsid w:val="00FC1608"/>
    <w:rsid w:val="00FC1859"/>
    <w:rsid w:val="00FC1BDC"/>
    <w:rsid w:val="00FC1C7A"/>
    <w:rsid w:val="00FC1CCF"/>
    <w:rsid w:val="00FC2167"/>
    <w:rsid w:val="00FC2615"/>
    <w:rsid w:val="00FC2BEC"/>
    <w:rsid w:val="00FC2C5F"/>
    <w:rsid w:val="00FC2FC6"/>
    <w:rsid w:val="00FC31B2"/>
    <w:rsid w:val="00FC328B"/>
    <w:rsid w:val="00FC32D6"/>
    <w:rsid w:val="00FC36A5"/>
    <w:rsid w:val="00FC37F1"/>
    <w:rsid w:val="00FC3BFE"/>
    <w:rsid w:val="00FC3C87"/>
    <w:rsid w:val="00FC3EC5"/>
    <w:rsid w:val="00FC3F71"/>
    <w:rsid w:val="00FC3FE6"/>
    <w:rsid w:val="00FC4209"/>
    <w:rsid w:val="00FC46E2"/>
    <w:rsid w:val="00FC47B8"/>
    <w:rsid w:val="00FC4E43"/>
    <w:rsid w:val="00FC4E47"/>
    <w:rsid w:val="00FC5405"/>
    <w:rsid w:val="00FC5786"/>
    <w:rsid w:val="00FC57D6"/>
    <w:rsid w:val="00FC5A5D"/>
    <w:rsid w:val="00FC5D23"/>
    <w:rsid w:val="00FC5DA4"/>
    <w:rsid w:val="00FC6564"/>
    <w:rsid w:val="00FC6723"/>
    <w:rsid w:val="00FC6D09"/>
    <w:rsid w:val="00FC7178"/>
    <w:rsid w:val="00FC73D7"/>
    <w:rsid w:val="00FC740C"/>
    <w:rsid w:val="00FC77BE"/>
    <w:rsid w:val="00FC789E"/>
    <w:rsid w:val="00FC7A7F"/>
    <w:rsid w:val="00FC7BC3"/>
    <w:rsid w:val="00FC7CAB"/>
    <w:rsid w:val="00FC7DDB"/>
    <w:rsid w:val="00FD0136"/>
    <w:rsid w:val="00FD020E"/>
    <w:rsid w:val="00FD0412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2069"/>
    <w:rsid w:val="00FD2206"/>
    <w:rsid w:val="00FD26C0"/>
    <w:rsid w:val="00FD27A7"/>
    <w:rsid w:val="00FD27C2"/>
    <w:rsid w:val="00FD2ABE"/>
    <w:rsid w:val="00FD2C52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5214"/>
    <w:rsid w:val="00FD56E2"/>
    <w:rsid w:val="00FD5CA1"/>
    <w:rsid w:val="00FD6113"/>
    <w:rsid w:val="00FD61B0"/>
    <w:rsid w:val="00FD62D4"/>
    <w:rsid w:val="00FD642F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E02FF"/>
    <w:rsid w:val="00FE03FE"/>
    <w:rsid w:val="00FE057E"/>
    <w:rsid w:val="00FE068D"/>
    <w:rsid w:val="00FE07B4"/>
    <w:rsid w:val="00FE0B3C"/>
    <w:rsid w:val="00FE0DF4"/>
    <w:rsid w:val="00FE0E21"/>
    <w:rsid w:val="00FE10D4"/>
    <w:rsid w:val="00FE1236"/>
    <w:rsid w:val="00FE1350"/>
    <w:rsid w:val="00FE1896"/>
    <w:rsid w:val="00FE18CB"/>
    <w:rsid w:val="00FE1979"/>
    <w:rsid w:val="00FE1A30"/>
    <w:rsid w:val="00FE1BCD"/>
    <w:rsid w:val="00FE1E45"/>
    <w:rsid w:val="00FE1F09"/>
    <w:rsid w:val="00FE1F8D"/>
    <w:rsid w:val="00FE21A2"/>
    <w:rsid w:val="00FE29A0"/>
    <w:rsid w:val="00FE29A1"/>
    <w:rsid w:val="00FE2D46"/>
    <w:rsid w:val="00FE30D3"/>
    <w:rsid w:val="00FE31E2"/>
    <w:rsid w:val="00FE329D"/>
    <w:rsid w:val="00FE350D"/>
    <w:rsid w:val="00FE3866"/>
    <w:rsid w:val="00FE39FA"/>
    <w:rsid w:val="00FE3A90"/>
    <w:rsid w:val="00FE413B"/>
    <w:rsid w:val="00FE43F1"/>
    <w:rsid w:val="00FE44E3"/>
    <w:rsid w:val="00FE4507"/>
    <w:rsid w:val="00FE454E"/>
    <w:rsid w:val="00FE4A3B"/>
    <w:rsid w:val="00FE4EE5"/>
    <w:rsid w:val="00FE5005"/>
    <w:rsid w:val="00FE511B"/>
    <w:rsid w:val="00FE5335"/>
    <w:rsid w:val="00FE54E9"/>
    <w:rsid w:val="00FE55F5"/>
    <w:rsid w:val="00FE591B"/>
    <w:rsid w:val="00FE59FB"/>
    <w:rsid w:val="00FE5A8B"/>
    <w:rsid w:val="00FE5B8B"/>
    <w:rsid w:val="00FE5BD7"/>
    <w:rsid w:val="00FE6216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40B"/>
    <w:rsid w:val="00FE781D"/>
    <w:rsid w:val="00FE7BB9"/>
    <w:rsid w:val="00FE7D4C"/>
    <w:rsid w:val="00FF0065"/>
    <w:rsid w:val="00FF038A"/>
    <w:rsid w:val="00FF0509"/>
    <w:rsid w:val="00FF0A21"/>
    <w:rsid w:val="00FF123E"/>
    <w:rsid w:val="00FF1334"/>
    <w:rsid w:val="00FF188D"/>
    <w:rsid w:val="00FF1AD6"/>
    <w:rsid w:val="00FF1AF3"/>
    <w:rsid w:val="00FF1B4A"/>
    <w:rsid w:val="00FF1B9C"/>
    <w:rsid w:val="00FF1EB5"/>
    <w:rsid w:val="00FF1F35"/>
    <w:rsid w:val="00FF206A"/>
    <w:rsid w:val="00FF2215"/>
    <w:rsid w:val="00FF23CA"/>
    <w:rsid w:val="00FF23D9"/>
    <w:rsid w:val="00FF26E6"/>
    <w:rsid w:val="00FF27E4"/>
    <w:rsid w:val="00FF2F74"/>
    <w:rsid w:val="00FF2F8E"/>
    <w:rsid w:val="00FF3000"/>
    <w:rsid w:val="00FF39D4"/>
    <w:rsid w:val="00FF3C5E"/>
    <w:rsid w:val="00FF3D29"/>
    <w:rsid w:val="00FF42BE"/>
    <w:rsid w:val="00FF4584"/>
    <w:rsid w:val="00FF46C0"/>
    <w:rsid w:val="00FF47F7"/>
    <w:rsid w:val="00FF4E36"/>
    <w:rsid w:val="00FF5294"/>
    <w:rsid w:val="00FF52A8"/>
    <w:rsid w:val="00FF5615"/>
    <w:rsid w:val="00FF578D"/>
    <w:rsid w:val="00FF57FD"/>
    <w:rsid w:val="00FF6766"/>
    <w:rsid w:val="00FF68C4"/>
    <w:rsid w:val="00FF693B"/>
    <w:rsid w:val="00FF6A18"/>
    <w:rsid w:val="00FF6A2F"/>
    <w:rsid w:val="00FF6A4A"/>
    <w:rsid w:val="00FF6C5B"/>
    <w:rsid w:val="00FF6CD3"/>
    <w:rsid w:val="00FF6FCA"/>
    <w:rsid w:val="00FF7082"/>
    <w:rsid w:val="00FF76E0"/>
    <w:rsid w:val="00FF77D8"/>
    <w:rsid w:val="00FF787D"/>
    <w:rsid w:val="00FF7A1D"/>
    <w:rsid w:val="00FF7B99"/>
    <w:rsid w:val="00FF7D68"/>
    <w:rsid w:val="00FF7D9D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5901C4"/>
  <w15:chartTrackingRefBased/>
  <w15:docId w15:val="{92188494-E7AB-4F55-BFC4-F5DB38DC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181"/>
    <w:pPr>
      <w:spacing w:after="0" w:line="240" w:lineRule="auto"/>
    </w:pPr>
    <w:rPr>
      <w:rFonts w:ascii="Times New Roman" w:eastAsia="Times New Roman" w:hAnsi="Times New Roman" w:cs="Times New Roman"/>
      <w:color w:val="auto"/>
      <w:sz w:val="19"/>
      <w:szCs w:val="24"/>
      <w:lang w:val="en-CA"/>
    </w:rPr>
  </w:style>
  <w:style w:type="paragraph" w:styleId="10">
    <w:name w:val="heading 1"/>
    <w:aliases w:val="x"/>
    <w:basedOn w:val="a"/>
    <w:next w:val="a"/>
    <w:link w:val="11"/>
    <w:uiPriority w:val="9"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rsid w:val="00D93248"/>
    <w:pPr>
      <w:adjustRightInd w:val="0"/>
      <w:snapToGrid w:val="0"/>
      <w:spacing w:before="240" w:line="240" w:lineRule="auto"/>
    </w:pPr>
    <w:rPr>
      <w:rFonts w:eastAsia="Times New Roman"/>
      <w:i/>
      <w:snapToGrid w:val="0"/>
      <w:lang w:eastAsia="de-DE" w:bidi="en-US"/>
    </w:rPr>
  </w:style>
  <w:style w:type="paragraph" w:customStyle="1" w:styleId="MDPI13authornames">
    <w:name w:val="MDPI_1.3_authornames"/>
    <w:next w:val="MDPI14history"/>
    <w:rsid w:val="00D93248"/>
    <w:pPr>
      <w:adjustRightInd w:val="0"/>
      <w:snapToGrid w:val="0"/>
      <w:spacing w:after="120"/>
    </w:pPr>
    <w:rPr>
      <w:rFonts w:eastAsia="Times New Roman"/>
      <w:b/>
      <w:lang w:eastAsia="de-DE" w:bidi="en-US"/>
    </w:rPr>
  </w:style>
  <w:style w:type="paragraph" w:customStyle="1" w:styleId="MDPI14history">
    <w:name w:val="MDPI_1.4_history"/>
    <w:basedOn w:val="MDPI62Acknowledgments"/>
    <w:next w:val="MDPI15academiceditor"/>
    <w:rsid w:val="00D93248"/>
    <w:pPr>
      <w:ind w:left="113"/>
    </w:pPr>
    <w:rPr>
      <w:snapToGrid/>
    </w:rPr>
  </w:style>
  <w:style w:type="paragraph" w:customStyle="1" w:styleId="MDPI15academiceditor">
    <w:name w:val="MDPI_1.5_academic_editor"/>
    <w:rsid w:val="00D93248"/>
    <w:pPr>
      <w:adjustRightInd w:val="0"/>
      <w:snapToGrid w:val="0"/>
      <w:ind w:left="113"/>
    </w:pPr>
    <w:rPr>
      <w:rFonts w:eastAsia="Times New Roman"/>
      <w:sz w:val="18"/>
      <w:lang w:eastAsia="de-DE" w:bidi="en-US"/>
    </w:rPr>
  </w:style>
  <w:style w:type="paragraph" w:customStyle="1" w:styleId="MDPI16affiliation">
    <w:name w:val="MDPI_1.6_affiliation"/>
    <w:rsid w:val="00D93248"/>
    <w:pPr>
      <w:adjustRightInd w:val="0"/>
      <w:snapToGrid w:val="0"/>
      <w:ind w:left="311" w:hanging="198"/>
    </w:pPr>
    <w:rPr>
      <w:rFonts w:eastAsia="Times New Roman"/>
      <w:sz w:val="18"/>
      <w:szCs w:val="18"/>
      <w:lang w:eastAsia="de-DE" w:bidi="en-US"/>
    </w:rPr>
  </w:style>
  <w:style w:type="paragraph" w:customStyle="1" w:styleId="MDPI17abstract">
    <w:name w:val="MDPI_1.7_abstract"/>
    <w:next w:val="a"/>
    <w:rsid w:val="00D93248"/>
    <w:pPr>
      <w:adjustRightInd w:val="0"/>
      <w:snapToGrid w:val="0"/>
      <w:spacing w:before="240"/>
      <w:ind w:left="113"/>
    </w:pPr>
    <w:rPr>
      <w:rFonts w:eastAsia="Times New Roman"/>
      <w:lang w:eastAsia="de-DE" w:bidi="en-US"/>
    </w:rPr>
  </w:style>
  <w:style w:type="paragraph" w:customStyle="1" w:styleId="MDPI18keywords">
    <w:name w:val="MDPI_1.8_keywords"/>
    <w:next w:val="MDPI19classification"/>
    <w:rsid w:val="00D93248"/>
    <w:pPr>
      <w:adjustRightInd w:val="0"/>
      <w:snapToGrid w:val="0"/>
      <w:spacing w:before="240"/>
      <w:ind w:left="113"/>
    </w:pPr>
    <w:rPr>
      <w:rFonts w:eastAsia="Times New Roman"/>
      <w:snapToGrid w:val="0"/>
      <w:lang w:eastAsia="de-DE" w:bidi="en-US"/>
    </w:rPr>
  </w:style>
  <w:style w:type="paragraph" w:customStyle="1" w:styleId="MDPI19classification">
    <w:name w:val="MDPI_1.9_classification"/>
    <w:rsid w:val="00D93248"/>
    <w:pPr>
      <w:spacing w:before="240"/>
      <w:ind w:left="113"/>
    </w:pPr>
    <w:rPr>
      <w:rFonts w:eastAsia="Times New Roman"/>
      <w:b/>
      <w:lang w:eastAsia="de-DE" w:bidi="en-US"/>
    </w:rPr>
  </w:style>
  <w:style w:type="paragraph" w:customStyle="1" w:styleId="MDPI19line">
    <w:name w:val="MDPI_1.9_line"/>
    <w:rsid w:val="00D93248"/>
    <w:pPr>
      <w:pBdr>
        <w:bottom w:val="single" w:sz="6" w:space="1" w:color="auto"/>
      </w:pBdr>
    </w:pPr>
    <w:rPr>
      <w:rFonts w:eastAsia="Times New Roman"/>
      <w:szCs w:val="24"/>
      <w:lang w:eastAsia="de-DE" w:bidi="en-US"/>
    </w:rPr>
  </w:style>
  <w:style w:type="paragraph" w:customStyle="1" w:styleId="MAcknow">
    <w:name w:val="M_Acknow"/>
    <w:basedOn w:val="a"/>
    <w:rsid w:val="007C092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a"/>
    <w:rsid w:val="007C0926"/>
    <w:pPr>
      <w:spacing w:before="240"/>
    </w:pPr>
  </w:style>
  <w:style w:type="paragraph" w:customStyle="1" w:styleId="Mauthor">
    <w:name w:val="M_author"/>
    <w:basedOn w:val="a"/>
    <w:rsid w:val="007C0926"/>
    <w:pPr>
      <w:spacing w:before="240" w:after="240" w:line="340" w:lineRule="exact"/>
    </w:pPr>
    <w:rPr>
      <w:b/>
      <w:lang w:val="it-IT"/>
    </w:rPr>
  </w:style>
  <w:style w:type="paragraph" w:customStyle="1" w:styleId="MCopyright">
    <w:name w:val="M_Copyright"/>
    <w:basedOn w:val="Mdeck8references"/>
    <w:rsid w:val="007C092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rsid w:val="007C0926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sz w:val="36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rsid w:val="007C0926"/>
    <w:pPr>
      <w:widowControl w:val="0"/>
      <w:spacing w:before="120" w:after="120" w:line="240" w:lineRule="auto"/>
      <w:ind w:firstLine="0"/>
    </w:pPr>
    <w:rPr>
      <w:i/>
      <w:sz w:val="20"/>
      <w:szCs w:val="24"/>
    </w:rPr>
  </w:style>
  <w:style w:type="paragraph" w:customStyle="1" w:styleId="Mdeck2authoraffiliation">
    <w:name w:val="M_deck_2_author_affiliation"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sz w:val="24"/>
      <w:lang w:eastAsia="de-DE" w:bidi="en-US"/>
    </w:rPr>
  </w:style>
  <w:style w:type="paragraph" w:customStyle="1" w:styleId="Mdeck2authorcorrespondence">
    <w:name w:val="M_deck_2_author_correspondence"/>
    <w:rsid w:val="007C0926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eastAsia="Times New Roman"/>
      <w:snapToGrid w:val="0"/>
      <w:lang w:eastAsia="de-DE" w:bidi="en-US"/>
    </w:rPr>
  </w:style>
  <w:style w:type="paragraph" w:customStyle="1" w:styleId="Mdeck2authorname">
    <w:name w:val="M_deck_2_author_name"/>
    <w:next w:val="a"/>
    <w:rsid w:val="007C0926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lang w:eastAsia="de-DE" w:bidi="en-US"/>
    </w:rPr>
  </w:style>
  <w:style w:type="paragraph" w:customStyle="1" w:styleId="Mdeck3abstract">
    <w:name w:val="M_deck_3_abstract"/>
    <w:basedOn w:val="Mdeck4text"/>
    <w:next w:val="Mdeck3keywords"/>
    <w:rsid w:val="007C0926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a"/>
    <w:rsid w:val="007C0926"/>
    <w:pPr>
      <w:spacing w:before="240"/>
      <w:ind w:left="113" w:firstLine="0"/>
    </w:pPr>
  </w:style>
  <w:style w:type="paragraph" w:customStyle="1" w:styleId="Mdeck3publcationhistory">
    <w:name w:val="M_deck_3_publcation_history"/>
    <w:next w:val="a"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sz w:val="24"/>
      <w:lang w:eastAsia="de-DE" w:bidi="en-US"/>
    </w:rPr>
  </w:style>
  <w:style w:type="paragraph" w:customStyle="1" w:styleId="Mdeck4heading1">
    <w:name w:val="M_deck_4_heading_1"/>
    <w:basedOn w:val="MHeading3"/>
    <w:next w:val="a"/>
    <w:rsid w:val="007C0926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a"/>
    <w:rsid w:val="007C0926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a"/>
    <w:rsid w:val="007C0926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">
    <w:name w:val="M_deck_4_text"/>
    <w:rsid w:val="007C0926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</w:pPr>
    <w:rPr>
      <w:rFonts w:ascii="Minion Pro" w:eastAsia="Times New Roman" w:hAnsi="Minion Pro"/>
      <w:snapToGrid w:val="0"/>
      <w:sz w:val="24"/>
      <w:lang w:eastAsia="de-DE" w:bidi="en-US"/>
    </w:rPr>
  </w:style>
  <w:style w:type="paragraph" w:customStyle="1" w:styleId="Mdeck4textbulletlist">
    <w:name w:val="M_deck_4_text_bullet_list"/>
    <w:basedOn w:val="Mdeck4text"/>
    <w:rsid w:val="007C0926"/>
    <w:pPr>
      <w:numPr>
        <w:numId w:val="1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rsid w:val="007C0926"/>
    <w:pPr>
      <w:ind w:firstLine="0"/>
    </w:pPr>
    <w:rPr>
      <w:szCs w:val="24"/>
    </w:rPr>
  </w:style>
  <w:style w:type="paragraph" w:customStyle="1" w:styleId="MFigure">
    <w:name w:val="M_Figure"/>
    <w:rsid w:val="007C092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rsid w:val="007C0926"/>
    <w:rPr>
      <w:i/>
    </w:rPr>
  </w:style>
  <w:style w:type="paragraph" w:customStyle="1" w:styleId="Mdeck4textlrindent">
    <w:name w:val="M_deck_4_text_lr_indent"/>
    <w:basedOn w:val="Mdeck4text"/>
    <w:rsid w:val="007C0926"/>
    <w:pPr>
      <w:spacing w:before="120" w:after="120" w:line="260" w:lineRule="atLeast"/>
      <w:ind w:left="425" w:right="425" w:firstLine="0"/>
    </w:pPr>
    <w:rPr>
      <w:rFonts w:ascii="Palatino Linotype" w:hAnsi="Palatino Linotype"/>
      <w:sz w:val="20"/>
    </w:rPr>
  </w:style>
  <w:style w:type="paragraph" w:customStyle="1" w:styleId="Mdeck4textnumberedlist">
    <w:name w:val="M_deck_4_text_numbered_list"/>
    <w:basedOn w:val="Mdeck4text"/>
    <w:rsid w:val="007C0926"/>
    <w:pPr>
      <w:numPr>
        <w:numId w:val="2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rsid w:val="007C0926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lang w:eastAsia="de-DE" w:bidi="en-US"/>
    </w:rPr>
  </w:style>
  <w:style w:type="table" w:customStyle="1" w:styleId="Mdeck5tablebodythreelines">
    <w:name w:val="M_deck_5_table_body_three_lines"/>
    <w:basedOn w:val="a1"/>
    <w:uiPriority w:val="99"/>
    <w:rsid w:val="007C092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rsid w:val="007C0926"/>
    <w:pPr>
      <w:kinsoku w:val="0"/>
      <w:overflowPunct w:val="0"/>
      <w:autoSpaceDE w:val="0"/>
      <w:autoSpaceDN w:val="0"/>
      <w:adjustRightInd w:val="0"/>
      <w:snapToGrid w:val="0"/>
      <w:spacing w:after="120"/>
    </w:pPr>
    <w:rPr>
      <w:rFonts w:eastAsia="Times New Roman"/>
      <w:snapToGrid w:val="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rsid w:val="007C0926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7C0926"/>
  </w:style>
  <w:style w:type="paragraph" w:customStyle="1" w:styleId="Mdeck6figurebody">
    <w:name w:val="M_deck_6_figure_body"/>
    <w:rsid w:val="007C0926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rsid w:val="007C0926"/>
    <w:pPr>
      <w:adjustRightInd w:val="0"/>
      <w:snapToGrid w:val="0"/>
      <w:spacing w:before="120"/>
    </w:pPr>
    <w:rPr>
      <w:rFonts w:eastAsia="Times New Roman"/>
      <w:snapToGrid w:val="0"/>
      <w:lang w:eastAsia="de-DE" w:bidi="en-US"/>
    </w:rPr>
  </w:style>
  <w:style w:type="paragraph" w:customStyle="1" w:styleId="Mdeck7equation">
    <w:name w:val="M_deck_7_equation"/>
    <w:basedOn w:val="Mdeck4text"/>
    <w:rsid w:val="007C0926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deck8references">
    <w:name w:val="M_deck_8_references"/>
    <w:rsid w:val="007C0926"/>
    <w:pPr>
      <w:numPr>
        <w:numId w:val="3"/>
      </w:numPr>
      <w:kinsoku w:val="0"/>
      <w:overflowPunct w:val="0"/>
      <w:autoSpaceDE w:val="0"/>
      <w:autoSpaceDN w:val="0"/>
      <w:adjustRightInd w:val="0"/>
      <w:snapToGrid w:val="0"/>
    </w:pPr>
    <w:rPr>
      <w:rFonts w:eastAsia="Times New Roman"/>
      <w:snapToGrid w:val="0"/>
      <w:sz w:val="24"/>
      <w:lang w:eastAsia="de-DE" w:bidi="en-US"/>
    </w:rPr>
  </w:style>
  <w:style w:type="paragraph" w:customStyle="1" w:styleId="MHeader">
    <w:name w:val="M_Header"/>
    <w:basedOn w:val="a"/>
    <w:rsid w:val="007C092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rsid w:val="007C0926"/>
    <w:rPr>
      <w:b/>
    </w:rPr>
  </w:style>
  <w:style w:type="paragraph" w:customStyle="1" w:styleId="MHeading2">
    <w:name w:val="M_Heading2"/>
    <w:basedOn w:val="MHeading3"/>
    <w:rsid w:val="007C0926"/>
    <w:rPr>
      <w:i/>
    </w:rPr>
  </w:style>
  <w:style w:type="paragraph" w:customStyle="1" w:styleId="MHeading3">
    <w:name w:val="M_Heading3"/>
    <w:basedOn w:val="Mdeck4text"/>
    <w:rsid w:val="007C0926"/>
    <w:pPr>
      <w:spacing w:before="240" w:after="120"/>
    </w:pPr>
  </w:style>
  <w:style w:type="paragraph" w:customStyle="1" w:styleId="MISSN">
    <w:name w:val="M_ISSN"/>
    <w:basedOn w:val="a"/>
    <w:rsid w:val="007C0926"/>
    <w:pPr>
      <w:spacing w:after="520"/>
      <w:jc w:val="right"/>
    </w:pPr>
  </w:style>
  <w:style w:type="paragraph" w:customStyle="1" w:styleId="Mline2">
    <w:name w:val="M_line2"/>
    <w:basedOn w:val="Mdeck4text"/>
    <w:rsid w:val="007C092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rsid w:val="007C0926"/>
    <w:pPr>
      <w:ind w:firstLine="0"/>
    </w:pPr>
  </w:style>
  <w:style w:type="paragraph" w:customStyle="1" w:styleId="MLogo">
    <w:name w:val="M_Logo"/>
    <w:basedOn w:val="a"/>
    <w:rsid w:val="007C092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7C0926"/>
    <w:rPr>
      <w:i/>
    </w:rPr>
  </w:style>
  <w:style w:type="paragraph" w:customStyle="1" w:styleId="MRefer">
    <w:name w:val="M_Refer"/>
    <w:basedOn w:val="a"/>
    <w:rsid w:val="007C0926"/>
    <w:pPr>
      <w:ind w:left="461" w:hanging="461"/>
    </w:pPr>
  </w:style>
  <w:style w:type="paragraph" w:customStyle="1" w:styleId="Mtable">
    <w:name w:val="M_table"/>
    <w:basedOn w:val="a"/>
    <w:rsid w:val="007C0926"/>
    <w:pPr>
      <w:keepNext/>
      <w:tabs>
        <w:tab w:val="left" w:pos="284"/>
      </w:tabs>
    </w:pPr>
  </w:style>
  <w:style w:type="paragraph" w:customStyle="1" w:styleId="MTablecaption">
    <w:name w:val="M_Tablecaption"/>
    <w:basedOn w:val="a"/>
    <w:rsid w:val="00DA0181"/>
    <w:pPr>
      <w:spacing w:before="240"/>
      <w:jc w:val="center"/>
    </w:pPr>
  </w:style>
  <w:style w:type="paragraph" w:customStyle="1" w:styleId="MText">
    <w:name w:val="M_Text"/>
    <w:basedOn w:val="a"/>
    <w:rsid w:val="007C0926"/>
    <w:pPr>
      <w:ind w:firstLine="288"/>
    </w:pPr>
  </w:style>
  <w:style w:type="paragraph" w:customStyle="1" w:styleId="MTitel">
    <w:name w:val="M_Titel"/>
    <w:basedOn w:val="a"/>
    <w:rsid w:val="007C0926"/>
    <w:pPr>
      <w:spacing w:before="240"/>
    </w:pPr>
    <w:rPr>
      <w:b/>
      <w:sz w:val="36"/>
    </w:rPr>
  </w:style>
  <w:style w:type="paragraph" w:customStyle="1" w:styleId="MDPIheader">
    <w:name w:val="MDPI_header"/>
    <w:rsid w:val="00D93248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headerjournallogo">
    <w:name w:val="M_header_journal_logo"/>
    <w:rsid w:val="007C0926"/>
    <w:rPr>
      <w:rFonts w:ascii="Minion Pro" w:hAnsi="Minion Pro"/>
      <w:sz w:val="24"/>
      <w:lang w:val="de-DE"/>
    </w:rPr>
  </w:style>
  <w:style w:type="paragraph" w:customStyle="1" w:styleId="TextBericht">
    <w:name w:val="Text_Bericht"/>
    <w:basedOn w:val="a"/>
    <w:uiPriority w:val="99"/>
    <w:rsid w:val="007C0926"/>
    <w:pPr>
      <w:spacing w:after="120"/>
    </w:pPr>
    <w:rPr>
      <w:rFonts w:ascii="Arial" w:hAnsi="Arial"/>
      <w:lang w:val="de-DE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paragraph" w:customStyle="1" w:styleId="berschrift3">
    <w:name w:val="Überschrift3"/>
    <w:basedOn w:val="2"/>
    <w:uiPriority w:val="99"/>
    <w:rsid w:val="007C092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Cs w:val="28"/>
      <w:lang w:val="de-DE"/>
    </w:rPr>
  </w:style>
  <w:style w:type="character" w:customStyle="1" w:styleId="11">
    <w:name w:val="标题 1 字符"/>
    <w:aliases w:val="x 字符"/>
    <w:basedOn w:val="a0"/>
    <w:link w:val="10"/>
    <w:uiPriority w:val="9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qFormat/>
    <w:rsid w:val="00D5173B"/>
    <w:rPr>
      <w:rFonts w:eastAsia="Helvetica"/>
      <w:color w:val="2F6AFE"/>
      <w:szCs w:val="19"/>
      <w:u w:val="single"/>
      <w:lang w:val="en-US"/>
    </w:rPr>
  </w:style>
  <w:style w:type="character" w:styleId="a4">
    <w:name w:val="FollowedHyperlink"/>
    <w:basedOn w:val="a0"/>
    <w:uiPriority w:val="99"/>
    <w:rsid w:val="007C0926"/>
    <w:rPr>
      <w:color w:val="954F72" w:themeColor="followedHyperlink"/>
      <w:u w:val="single"/>
    </w:rPr>
  </w:style>
  <w:style w:type="character" w:styleId="a5">
    <w:name w:val="line number"/>
    <w:basedOn w:val="a0"/>
    <w:uiPriority w:val="99"/>
    <w:rsid w:val="007C0926"/>
  </w:style>
  <w:style w:type="paragraph" w:styleId="a6">
    <w:name w:val="footnote text"/>
    <w:basedOn w:val="a"/>
    <w:link w:val="a7"/>
    <w:semiHidden/>
    <w:unhideWhenUsed/>
    <w:rsid w:val="007C0926"/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"/>
    <w:basedOn w:val="a"/>
    <w:rsid w:val="007C0926"/>
    <w:pPr>
      <w:ind w:left="200" w:hangingChars="200" w:hanging="200"/>
      <w:contextualSpacing/>
    </w:pPr>
  </w:style>
  <w:style w:type="paragraph" w:styleId="a9">
    <w:name w:val="List Bullet"/>
    <w:basedOn w:val="a"/>
    <w:rsid w:val="007C0926"/>
    <w:pPr>
      <w:tabs>
        <w:tab w:val="num" w:pos="360"/>
      </w:tabs>
      <w:ind w:left="200" w:hangingChars="200" w:hanging="200"/>
      <w:contextualSpacing/>
    </w:pPr>
  </w:style>
  <w:style w:type="paragraph" w:styleId="aa">
    <w:name w:val="List Paragraph"/>
    <w:basedOn w:val="a"/>
    <w:link w:val="ab"/>
    <w:uiPriority w:val="34"/>
    <w:qFormat/>
    <w:rsid w:val="007C0926"/>
    <w:pPr>
      <w:ind w:firstLineChars="200" w:firstLine="420"/>
    </w:pPr>
  </w:style>
  <w:style w:type="paragraph" w:styleId="ac">
    <w:name w:val="Balloon Text"/>
    <w:basedOn w:val="a"/>
    <w:link w:val="ad"/>
    <w:uiPriority w:val="99"/>
    <w:rsid w:val="00BB77E6"/>
    <w:rPr>
      <w:rFonts w:cs="Tahoma"/>
      <w:sz w:val="20"/>
      <w:szCs w:val="18"/>
    </w:rPr>
  </w:style>
  <w:style w:type="character" w:customStyle="1" w:styleId="ad">
    <w:name w:val="批注框文本 字符"/>
    <w:basedOn w:val="a0"/>
    <w:link w:val="ac"/>
    <w:uiPriority w:val="99"/>
    <w:rsid w:val="00BB77E6"/>
    <w:rPr>
      <w:rFonts w:ascii="Times New Roman" w:eastAsia="Times New Roman" w:hAnsi="Times New Roman" w:cs="Tahoma"/>
      <w:color w:val="auto"/>
      <w:sz w:val="20"/>
      <w:szCs w:val="18"/>
      <w:lang w:val="en-CA"/>
    </w:rPr>
  </w:style>
  <w:style w:type="paragraph" w:styleId="ae">
    <w:name w:val="annotation text"/>
    <w:basedOn w:val="a"/>
    <w:link w:val="af"/>
    <w:uiPriority w:val="99"/>
    <w:rsid w:val="007C0926"/>
  </w:style>
  <w:style w:type="character" w:customStyle="1" w:styleId="af">
    <w:name w:val="批注文字 字符"/>
    <w:basedOn w:val="a0"/>
    <w:link w:val="ae"/>
    <w:uiPriority w:val="99"/>
    <w:rsid w:val="007C0926"/>
  </w:style>
  <w:style w:type="character" w:styleId="af0">
    <w:name w:val="annotation reference"/>
    <w:basedOn w:val="a0"/>
    <w:uiPriority w:val="99"/>
    <w:rsid w:val="007C0926"/>
    <w:rPr>
      <w:sz w:val="21"/>
      <w:szCs w:val="21"/>
    </w:rPr>
  </w:style>
  <w:style w:type="paragraph" w:styleId="af1">
    <w:name w:val="annotation subject"/>
    <w:basedOn w:val="ae"/>
    <w:next w:val="ae"/>
    <w:link w:val="af2"/>
    <w:uiPriority w:val="99"/>
    <w:rsid w:val="007C0926"/>
    <w:rPr>
      <w:b/>
      <w:bCs/>
    </w:rPr>
  </w:style>
  <w:style w:type="character" w:customStyle="1" w:styleId="af2">
    <w:name w:val="批注主题 字符"/>
    <w:basedOn w:val="af"/>
    <w:link w:val="af1"/>
    <w:uiPriority w:val="99"/>
    <w:rsid w:val="007C0926"/>
    <w:rPr>
      <w:b/>
      <w:bCs/>
    </w:rPr>
  </w:style>
  <w:style w:type="paragraph" w:styleId="af3">
    <w:name w:val="Normal (Web)"/>
    <w:basedOn w:val="a"/>
    <w:uiPriority w:val="99"/>
    <w:rsid w:val="007C0926"/>
  </w:style>
  <w:style w:type="paragraph" w:styleId="af4">
    <w:name w:val="Bibliography"/>
    <w:basedOn w:val="a"/>
    <w:next w:val="a"/>
    <w:uiPriority w:val="37"/>
    <w:semiHidden/>
    <w:unhideWhenUsed/>
    <w:rsid w:val="007C0926"/>
  </w:style>
  <w:style w:type="paragraph" w:styleId="af5">
    <w:name w:val="caption"/>
    <w:basedOn w:val="a"/>
    <w:next w:val="a"/>
    <w:rsid w:val="007C0926"/>
    <w:pPr>
      <w:ind w:left="850" w:hanging="850"/>
      <w:jc w:val="center"/>
    </w:pPr>
    <w:rPr>
      <w:b/>
      <w:bCs/>
      <w:lang w:eastAsia="en-US"/>
    </w:rPr>
  </w:style>
  <w:style w:type="paragraph" w:styleId="af6">
    <w:name w:val="table of figures"/>
    <w:basedOn w:val="a"/>
    <w:next w:val="a"/>
    <w:rsid w:val="007C0926"/>
    <w:pPr>
      <w:tabs>
        <w:tab w:val="left" w:pos="374"/>
      </w:tabs>
      <w:spacing w:line="220" w:lineRule="exact"/>
    </w:pPr>
    <w:rPr>
      <w:sz w:val="16"/>
      <w:szCs w:val="16"/>
    </w:rPr>
  </w:style>
  <w:style w:type="table" w:styleId="af7">
    <w:name w:val="Table Grid"/>
    <w:basedOn w:val="a1"/>
    <w:uiPriority w:val="3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endnote text"/>
    <w:basedOn w:val="a"/>
    <w:link w:val="af9"/>
    <w:semiHidden/>
    <w:unhideWhenUsed/>
    <w:rsid w:val="007C0926"/>
  </w:style>
  <w:style w:type="character" w:customStyle="1" w:styleId="af9">
    <w:name w:val="尾注文本 字符"/>
    <w:basedOn w:val="a0"/>
    <w:link w:val="af8"/>
    <w:semiHidden/>
    <w:rsid w:val="007C0926"/>
  </w:style>
  <w:style w:type="character" w:styleId="afa">
    <w:name w:val="endnote reference"/>
    <w:basedOn w:val="a0"/>
    <w:rsid w:val="007C0926"/>
    <w:rPr>
      <w:vertAlign w:val="superscript"/>
    </w:rPr>
  </w:style>
  <w:style w:type="paragraph" w:styleId="afb">
    <w:name w:val="footer"/>
    <w:basedOn w:val="a"/>
    <w:link w:val="afc"/>
    <w:uiPriority w:val="99"/>
    <w:rsid w:val="007C0926"/>
    <w:pPr>
      <w:tabs>
        <w:tab w:val="center" w:pos="4153"/>
        <w:tab w:val="right" w:pos="8306"/>
      </w:tabs>
      <w:spacing w:line="240" w:lineRule="atLeast"/>
    </w:pPr>
    <w:rPr>
      <w:szCs w:val="18"/>
    </w:rPr>
  </w:style>
  <w:style w:type="character" w:customStyle="1" w:styleId="afc">
    <w:name w:val="页脚 字符"/>
    <w:basedOn w:val="a0"/>
    <w:link w:val="afb"/>
    <w:uiPriority w:val="99"/>
    <w:rsid w:val="007C0926"/>
    <w:rPr>
      <w:szCs w:val="18"/>
    </w:rPr>
  </w:style>
  <w:style w:type="character" w:styleId="afd">
    <w:name w:val="page number"/>
    <w:basedOn w:val="a0"/>
    <w:rsid w:val="007C0926"/>
  </w:style>
  <w:style w:type="paragraph" w:styleId="afe">
    <w:name w:val="header"/>
    <w:basedOn w:val="a"/>
    <w:link w:val="aff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Cs w:val="18"/>
    </w:rPr>
  </w:style>
  <w:style w:type="character" w:customStyle="1" w:styleId="aff">
    <w:name w:val="页眉 字符"/>
    <w:basedOn w:val="a0"/>
    <w:link w:val="afe"/>
    <w:uiPriority w:val="99"/>
    <w:rsid w:val="007C0926"/>
    <w:rPr>
      <w:szCs w:val="18"/>
    </w:rPr>
  </w:style>
  <w:style w:type="paragraph" w:customStyle="1" w:styleId="Mdeck4text2nd">
    <w:name w:val="M_deck_4_text_2nd"/>
    <w:rsid w:val="007C0926"/>
    <w:pPr>
      <w:adjustRightInd w:val="0"/>
      <w:snapToGrid w:val="0"/>
      <w:ind w:left="850" w:hanging="425"/>
    </w:pPr>
    <w:rPr>
      <w:rFonts w:eastAsia="Times New Roman"/>
      <w:snapToGrid w:val="0"/>
      <w:lang w:eastAsia="de-DE" w:bidi="en-US"/>
    </w:rPr>
  </w:style>
  <w:style w:type="character" w:styleId="aff0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headercitation">
    <w:name w:val="MDPI_header_citation"/>
    <w:rsid w:val="00D93248"/>
    <w:pPr>
      <w:spacing w:after="240" w:line="240" w:lineRule="auto"/>
    </w:pPr>
    <w:rPr>
      <w:rFonts w:eastAsia="Times New Roman"/>
      <w:snapToGrid w:val="0"/>
      <w:sz w:val="18"/>
      <w:lang w:eastAsia="de-DE" w:bidi="en-US"/>
    </w:rPr>
  </w:style>
  <w:style w:type="paragraph" w:customStyle="1" w:styleId="MDPIheaderjournallogo">
    <w:name w:val="MDPI_header_journal_logo"/>
    <w:rsid w:val="00D93248"/>
    <w:pPr>
      <w:adjustRightInd w:val="0"/>
      <w:snapToGrid w:val="0"/>
    </w:pPr>
    <w:rPr>
      <w:rFonts w:eastAsia="Times New Roman"/>
      <w:i/>
      <w:sz w:val="24"/>
      <w:lang w:eastAsia="de-CH"/>
    </w:rPr>
  </w:style>
  <w:style w:type="paragraph" w:customStyle="1" w:styleId="Mfooter">
    <w:name w:val="M_footer"/>
    <w:rsid w:val="007C0926"/>
    <w:pPr>
      <w:spacing w:before="120"/>
      <w:jc w:val="center"/>
    </w:pPr>
    <w:rPr>
      <w:rFonts w:ascii="Minion Pro" w:hAnsi="Minion Pro"/>
      <w:sz w:val="24"/>
      <w:lang w:val="de-DE"/>
    </w:rPr>
  </w:style>
  <w:style w:type="paragraph" w:customStyle="1" w:styleId="Mfooterfirstpage">
    <w:name w:val="M_footer_firstpage"/>
    <w:basedOn w:val="Mfooter"/>
    <w:rsid w:val="007C092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rsid w:val="007C0926"/>
    <w:pPr>
      <w:jc w:val="right"/>
    </w:pPr>
    <w:rPr>
      <w:rFonts w:ascii="Minion Pro" w:hAnsi="Minion Pro"/>
      <w:sz w:val="24"/>
      <w:lang w:val="de-DE"/>
    </w:rPr>
  </w:style>
  <w:style w:type="paragraph" w:customStyle="1" w:styleId="MAcknowledgments">
    <w:name w:val="M_Acknowledgments"/>
    <w:rsid w:val="007C0926"/>
    <w:pPr>
      <w:spacing w:after="120" w:line="240" w:lineRule="atLeast"/>
    </w:pPr>
    <w:rPr>
      <w:rFonts w:ascii="Minion Pro" w:hAnsi="Minion Pro"/>
      <w:sz w:val="24"/>
      <w:lang w:val="de-DE"/>
    </w:rPr>
  </w:style>
  <w:style w:type="paragraph" w:customStyle="1" w:styleId="MDPI32textnoindent">
    <w:name w:val="MDPI_3.2_text_no_indent"/>
    <w:rsid w:val="00D93248"/>
    <w:pPr>
      <w:adjustRightInd w:val="0"/>
      <w:snapToGrid w:val="0"/>
    </w:pPr>
    <w:rPr>
      <w:rFonts w:eastAsia="Times New Roman"/>
      <w:snapToGrid w:val="0"/>
      <w:lang w:eastAsia="de-DE" w:bidi="en-US"/>
    </w:rPr>
  </w:style>
  <w:style w:type="paragraph" w:customStyle="1" w:styleId="MDPI33textspaceafter">
    <w:name w:val="MDPI_3.3_text_space_after"/>
    <w:rsid w:val="00D93248"/>
    <w:pPr>
      <w:spacing w:after="240"/>
    </w:pPr>
    <w:rPr>
      <w:rFonts w:eastAsia="Times New Roman"/>
      <w:snapToGrid w:val="0"/>
      <w:lang w:eastAsia="de-DE" w:bidi="en-US"/>
    </w:rPr>
  </w:style>
  <w:style w:type="paragraph" w:customStyle="1" w:styleId="MDPI34textspacebefore">
    <w:name w:val="MDPI_3.4_text_space_before"/>
    <w:rsid w:val="00D93248"/>
    <w:pPr>
      <w:spacing w:before="240"/>
    </w:pPr>
    <w:rPr>
      <w:rFonts w:eastAsia="Times New Roman"/>
      <w:snapToGrid w:val="0"/>
      <w:lang w:eastAsia="de-DE" w:bidi="en-US"/>
    </w:rPr>
  </w:style>
  <w:style w:type="paragraph" w:customStyle="1" w:styleId="MDPI35textbeforelist">
    <w:name w:val="MDPI_3.5_text_before_list"/>
    <w:rsid w:val="00D93248"/>
    <w:pPr>
      <w:spacing w:after="120"/>
    </w:pPr>
    <w:rPr>
      <w:rFonts w:eastAsia="Times New Roman"/>
      <w:snapToGrid w:val="0"/>
      <w:lang w:eastAsia="de-DE" w:bidi="en-US"/>
    </w:rPr>
  </w:style>
  <w:style w:type="paragraph" w:customStyle="1" w:styleId="MDPI36textafterlist">
    <w:name w:val="MDPI_3.6_text_after_list"/>
    <w:rsid w:val="00D93248"/>
    <w:pPr>
      <w:spacing w:before="120"/>
    </w:pPr>
    <w:rPr>
      <w:rFonts w:eastAsia="Times New Roman"/>
      <w:snapToGrid w:val="0"/>
      <w:lang w:eastAsia="de-DE" w:bidi="en-US"/>
    </w:rPr>
  </w:style>
  <w:style w:type="paragraph" w:customStyle="1" w:styleId="MDPI37itemize">
    <w:name w:val="MDPI_3.7_itemize"/>
    <w:rsid w:val="00D93248"/>
    <w:pPr>
      <w:numPr>
        <w:numId w:val="35"/>
      </w:numPr>
    </w:pPr>
    <w:rPr>
      <w:rFonts w:eastAsia="Times New Roman"/>
      <w:snapToGrid w:val="0"/>
      <w:lang w:eastAsia="de-DE" w:bidi="en-US"/>
    </w:rPr>
  </w:style>
  <w:style w:type="paragraph" w:customStyle="1" w:styleId="MDPI38bullet">
    <w:name w:val="MDPI_3.8_bullet"/>
    <w:rsid w:val="00E8680E"/>
    <w:pPr>
      <w:numPr>
        <w:numId w:val="36"/>
      </w:numPr>
      <w:adjustRightInd w:val="0"/>
      <w:snapToGrid w:val="0"/>
      <w:spacing w:after="0" w:line="228" w:lineRule="auto"/>
      <w:jc w:val="both"/>
    </w:pPr>
    <w:rPr>
      <w:rFonts w:eastAsia="Times New Roman"/>
      <w:snapToGrid w:val="0"/>
      <w:lang w:eastAsia="de-DE" w:bidi="en-US"/>
    </w:rPr>
  </w:style>
  <w:style w:type="paragraph" w:customStyle="1" w:styleId="MDPI39equation">
    <w:name w:val="MDPI_3.9_equation"/>
    <w:rsid w:val="00D93248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lang w:eastAsia="de-DE" w:bidi="en-US"/>
    </w:rPr>
  </w:style>
  <w:style w:type="paragraph" w:customStyle="1" w:styleId="MDPI3aequationnumber">
    <w:name w:val="MDPI_3.a_equation_number"/>
    <w:rsid w:val="00D93248"/>
    <w:pPr>
      <w:spacing w:before="120" w:after="120" w:line="240" w:lineRule="auto"/>
      <w:jc w:val="right"/>
    </w:pPr>
    <w:rPr>
      <w:rFonts w:eastAsia="Times New Roman"/>
      <w:snapToGrid w:val="0"/>
      <w:lang w:eastAsia="de-DE" w:bidi="en-US"/>
    </w:rPr>
  </w:style>
  <w:style w:type="paragraph" w:customStyle="1" w:styleId="MDPI62Acknowledgments">
    <w:name w:val="MDPI_6.2_Acknowledgments"/>
    <w:rsid w:val="00D93248"/>
    <w:pPr>
      <w:adjustRightInd w:val="0"/>
      <w:snapToGrid w:val="0"/>
      <w:spacing w:before="120" w:line="200" w:lineRule="atLeast"/>
    </w:pPr>
    <w:rPr>
      <w:rFonts w:eastAsia="Times New Roman"/>
      <w:snapToGrid w:val="0"/>
      <w:sz w:val="18"/>
      <w:lang w:eastAsia="de-DE" w:bidi="en-US"/>
    </w:rPr>
  </w:style>
  <w:style w:type="paragraph" w:customStyle="1" w:styleId="MDPI41tablecaption">
    <w:name w:val="MDPI_4.1_table_caption"/>
    <w:rsid w:val="00D93248"/>
    <w:pPr>
      <w:adjustRightInd w:val="0"/>
      <w:snapToGrid w:val="0"/>
      <w:spacing w:before="240" w:after="12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43tablefooter">
    <w:name w:val="MDPI_4.3_table_footer"/>
    <w:next w:val="MDPI31text"/>
    <w:rsid w:val="00D93248"/>
    <w:pPr>
      <w:adjustRightInd w:val="0"/>
      <w:snapToGrid w:val="0"/>
      <w:spacing w:after="240"/>
    </w:pPr>
    <w:rPr>
      <w:rFonts w:eastAsia="Times New Roman"/>
      <w:sz w:val="18"/>
      <w:lang w:eastAsia="de-DE" w:bidi="en-US"/>
    </w:rPr>
  </w:style>
  <w:style w:type="paragraph" w:customStyle="1" w:styleId="MDPI51figurecaption">
    <w:name w:val="MDPI_5.1_figure_caption"/>
    <w:rsid w:val="00D93248"/>
    <w:pPr>
      <w:adjustRightInd w:val="0"/>
      <w:snapToGrid w:val="0"/>
      <w:spacing w:before="120" w:after="240"/>
      <w:ind w:left="425" w:right="425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rsid w:val="00D93248"/>
    <w:pPr>
      <w:adjustRightInd w:val="0"/>
      <w:snapToGrid w:val="0"/>
      <w:spacing w:before="240" w:after="120"/>
      <w:jc w:val="center"/>
    </w:pPr>
    <w:rPr>
      <w:rFonts w:eastAsia="Times New Roman"/>
      <w:snapToGrid w:val="0"/>
      <w:lang w:eastAsia="de-DE" w:bidi="en-US"/>
    </w:rPr>
  </w:style>
  <w:style w:type="paragraph" w:customStyle="1" w:styleId="MDPI61Supplementary">
    <w:name w:val="MDPI_6.1_Supplementary"/>
    <w:rsid w:val="00D93248"/>
    <w:pPr>
      <w:spacing w:before="240"/>
    </w:pPr>
    <w:rPr>
      <w:rFonts w:eastAsia="Times New Roman"/>
      <w:snapToGrid w:val="0"/>
      <w:sz w:val="18"/>
      <w:lang w:eastAsia="en-US" w:bidi="en-US"/>
    </w:rPr>
  </w:style>
  <w:style w:type="paragraph" w:customStyle="1" w:styleId="MDPI63AuthorContributions">
    <w:name w:val="MDPI_6.3_AuthorContributions"/>
    <w:rsid w:val="00D93248"/>
    <w:rPr>
      <w:rFonts w:eastAsia="宋体"/>
      <w:snapToGrid w:val="0"/>
      <w:color w:val="auto"/>
      <w:sz w:val="18"/>
      <w:lang w:eastAsia="en-US" w:bidi="en-US"/>
    </w:rPr>
  </w:style>
  <w:style w:type="paragraph" w:customStyle="1" w:styleId="MDPI64CoI">
    <w:name w:val="MDPI_6.4_CoI"/>
    <w:rsid w:val="00D93248"/>
    <w:pPr>
      <w:adjustRightInd w:val="0"/>
      <w:snapToGrid w:val="0"/>
      <w:spacing w:before="120" w:after="120"/>
    </w:pPr>
    <w:rPr>
      <w:rFonts w:eastAsia="Times New Roman"/>
      <w:snapToGrid w:val="0"/>
      <w:sz w:val="18"/>
      <w:lang w:eastAsia="de-DE" w:bidi="en-US"/>
    </w:rPr>
  </w:style>
  <w:style w:type="paragraph" w:customStyle="1" w:styleId="MDPI72Copyright">
    <w:name w:val="MDPI_7.2_Copyright"/>
    <w:rsid w:val="00D93248"/>
    <w:pPr>
      <w:adjustRightInd w:val="0"/>
      <w:snapToGrid w:val="0"/>
      <w:spacing w:before="400"/>
    </w:pPr>
    <w:rPr>
      <w:rFonts w:eastAsia="Times New Roman"/>
      <w:noProof/>
      <w:snapToGrid w:val="0"/>
      <w:spacing w:val="-2"/>
      <w:sz w:val="18"/>
      <w:lang w:val="en-GB" w:eastAsia="en-GB"/>
    </w:rPr>
  </w:style>
  <w:style w:type="paragraph" w:customStyle="1" w:styleId="MDPI73CopyrightImage">
    <w:name w:val="MDPI_7.3_CopyrightImage"/>
    <w:rsid w:val="00D93248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rsid w:val="00D93248"/>
    <w:rPr>
      <w:rFonts w:eastAsia="Times New Roman"/>
      <w:i/>
      <w:snapToGrid w:val="0"/>
      <w:lang w:eastAsia="de-DE" w:bidi="en-US"/>
    </w:rPr>
  </w:style>
  <w:style w:type="paragraph" w:customStyle="1" w:styleId="MDPI82proof">
    <w:name w:val="MDPI_8.2_proof"/>
    <w:rsid w:val="00D93248"/>
    <w:rPr>
      <w:rFonts w:eastAsia="Times New Roman"/>
      <w:snapToGrid w:val="0"/>
      <w:lang w:eastAsia="de-DE" w:bidi="en-US"/>
    </w:rPr>
  </w:style>
  <w:style w:type="paragraph" w:customStyle="1" w:styleId="MDPIfooter">
    <w:name w:val="MDPI_footer"/>
    <w:rsid w:val="00D93248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rsid w:val="00D93248"/>
    <w:pPr>
      <w:tabs>
        <w:tab w:val="right" w:pos="8845"/>
      </w:tabs>
      <w:spacing w:line="160" w:lineRule="exact"/>
    </w:pPr>
    <w:rPr>
      <w:rFonts w:eastAsia="Times New Roman"/>
      <w:sz w:val="16"/>
      <w:lang w:eastAsia="de-DE"/>
    </w:rPr>
  </w:style>
  <w:style w:type="paragraph" w:customStyle="1" w:styleId="MDPI31text">
    <w:name w:val="MDPI_3.1_text"/>
    <w:rsid w:val="00D93248"/>
    <w:pPr>
      <w:adjustRightInd w:val="0"/>
      <w:snapToGrid w:val="0"/>
      <w:ind w:firstLine="425"/>
    </w:pPr>
    <w:rPr>
      <w:rFonts w:eastAsia="Times New Roman"/>
      <w:snapToGrid w:val="0"/>
      <w:lang w:eastAsia="de-DE" w:bidi="en-US"/>
    </w:rPr>
  </w:style>
  <w:style w:type="paragraph" w:customStyle="1" w:styleId="MDPI23heading3">
    <w:name w:val="MDPI_2.3_heading3"/>
    <w:rsid w:val="00D93248"/>
    <w:pPr>
      <w:adjustRightInd w:val="0"/>
      <w:snapToGrid w:val="0"/>
      <w:spacing w:before="240" w:after="120"/>
      <w:outlineLvl w:val="2"/>
    </w:pPr>
    <w:rPr>
      <w:rFonts w:eastAsia="Times New Roman"/>
      <w:snapToGrid w:val="0"/>
      <w:lang w:eastAsia="de-DE" w:bidi="en-US"/>
    </w:rPr>
  </w:style>
  <w:style w:type="paragraph" w:customStyle="1" w:styleId="MDPI21heading1">
    <w:name w:val="MDPI_2.1_heading1"/>
    <w:rsid w:val="00D93248"/>
    <w:pPr>
      <w:adjustRightInd w:val="0"/>
      <w:snapToGrid w:val="0"/>
      <w:spacing w:before="240" w:after="120"/>
      <w:outlineLvl w:val="0"/>
    </w:pPr>
    <w:rPr>
      <w:rFonts w:eastAsia="Times New Roman"/>
      <w:b/>
      <w:snapToGrid w:val="0"/>
      <w:lang w:eastAsia="de-DE" w:bidi="en-US"/>
    </w:rPr>
  </w:style>
  <w:style w:type="paragraph" w:customStyle="1" w:styleId="MDPI22heading2">
    <w:name w:val="MDPI_2.2_heading2"/>
    <w:rsid w:val="00D93248"/>
    <w:pPr>
      <w:adjustRightInd w:val="0"/>
      <w:snapToGrid w:val="0"/>
      <w:spacing w:before="240" w:after="120"/>
      <w:outlineLvl w:val="1"/>
    </w:pPr>
    <w:rPr>
      <w:rFonts w:eastAsia="Times New Roman"/>
      <w:i/>
      <w:noProof/>
      <w:snapToGrid w:val="0"/>
      <w:lang w:eastAsia="de-DE" w:bidi="en-US"/>
    </w:rPr>
  </w:style>
  <w:style w:type="paragraph" w:customStyle="1" w:styleId="MDPI71References">
    <w:name w:val="MDPI_7.1_References"/>
    <w:rsid w:val="00D93248"/>
    <w:pPr>
      <w:numPr>
        <w:numId w:val="37"/>
      </w:numPr>
    </w:pPr>
    <w:rPr>
      <w:rFonts w:eastAsia="Times New Roman"/>
      <w:snapToGrid w:val="0"/>
      <w:sz w:val="18"/>
      <w:lang w:eastAsia="de-DE" w:bidi="en-US"/>
    </w:rPr>
  </w:style>
  <w:style w:type="paragraph" w:customStyle="1" w:styleId="MDPIheadermdpilogo">
    <w:name w:val="MDPI_header_mdpi_logo"/>
    <w:rsid w:val="00D93248"/>
    <w:pPr>
      <w:adjustRightInd w:val="0"/>
      <w:snapToGrid w:val="0"/>
      <w:jc w:val="right"/>
    </w:pPr>
    <w:rPr>
      <w:rFonts w:eastAsia="Times New Roman"/>
      <w:sz w:val="24"/>
      <w:lang w:eastAsia="de-CH"/>
    </w:rPr>
  </w:style>
  <w:style w:type="paragraph" w:customStyle="1" w:styleId="MDPI411onetablecaption">
    <w:name w:val="MDPI_4.1.1_one_table_caption"/>
    <w:rsid w:val="00D9324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1onefigurecaption">
    <w:name w:val="MDPI_5.1.1_one_figure_caption"/>
    <w:rsid w:val="00D93248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text">
    <w:name w:val="MDPI_text"/>
    <w:rsid w:val="00D93248"/>
    <w:pPr>
      <w:ind w:left="425" w:right="425" w:firstLine="284"/>
    </w:pPr>
    <w:rPr>
      <w:rFonts w:ascii="Times New Roman" w:eastAsia="Times New Roman" w:hAnsi="Times New Roman"/>
      <w:noProof/>
      <w:snapToGrid w:val="0"/>
      <w:lang w:eastAsia="de-DE" w:bidi="en-US"/>
    </w:rPr>
  </w:style>
  <w:style w:type="paragraph" w:customStyle="1" w:styleId="MDPItitle">
    <w:name w:val="MDPI_title"/>
    <w:rsid w:val="00D93248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eck4ref-citation-red">
    <w:name w:val="M_deck_4_ref-citation-red"/>
    <w:basedOn w:val="a"/>
    <w:rsid w:val="00DA0181"/>
    <w:pPr>
      <w:kinsoku w:val="0"/>
      <w:overflowPunct w:val="0"/>
      <w:autoSpaceDE w:val="0"/>
      <w:autoSpaceDN w:val="0"/>
      <w:adjustRightInd w:val="0"/>
      <w:snapToGrid w:val="0"/>
      <w:spacing w:before="120" w:after="120" w:line="320" w:lineRule="atLeast"/>
      <w:ind w:firstLine="425"/>
    </w:pPr>
    <w:rPr>
      <w:snapToGrid w:val="0"/>
      <w:color w:val="000000"/>
      <w:sz w:val="18"/>
      <w:lang w:eastAsia="en-US" w:bidi="en-US"/>
    </w:rPr>
  </w:style>
  <w:style w:type="paragraph" w:customStyle="1" w:styleId="Mdeck4ref-citation">
    <w:name w:val="M_deck_4_ref-citation"/>
    <w:basedOn w:val="a"/>
    <w:rsid w:val="00DA0181"/>
    <w:pPr>
      <w:kinsoku w:val="0"/>
      <w:overflowPunct w:val="0"/>
      <w:autoSpaceDE w:val="0"/>
      <w:autoSpaceDN w:val="0"/>
      <w:adjustRightInd w:val="0"/>
      <w:snapToGrid w:val="0"/>
      <w:spacing w:before="120" w:after="120" w:line="320" w:lineRule="atLeast"/>
      <w:ind w:firstLine="425"/>
    </w:pPr>
    <w:rPr>
      <w:snapToGrid w:val="0"/>
      <w:color w:val="000000"/>
      <w:sz w:val="20"/>
      <w:lang w:eastAsia="en-US" w:bidi="en-US"/>
    </w:rPr>
  </w:style>
  <w:style w:type="paragraph" w:customStyle="1" w:styleId="UCL11articletype">
    <w:name w:val="UCL_1.1_article_type"/>
    <w:basedOn w:val="MDPI11articletype"/>
    <w:rsid w:val="007C0926"/>
    <w:rPr>
      <w:i w:val="0"/>
    </w:rPr>
  </w:style>
  <w:style w:type="paragraph" w:customStyle="1" w:styleId="UCL12title">
    <w:name w:val="UCL_1.2_title"/>
    <w:basedOn w:val="a"/>
    <w:rsid w:val="00DA0181"/>
    <w:pPr>
      <w:adjustRightInd w:val="0"/>
      <w:snapToGrid w:val="0"/>
      <w:spacing w:before="240" w:after="240"/>
    </w:pPr>
    <w:rPr>
      <w:rFonts w:ascii="Dax-Medium" w:hAnsi="Dax-Medium" w:cstheme="minorBidi"/>
      <w:snapToGrid w:val="0"/>
      <w:color w:val="000000"/>
      <w:sz w:val="32"/>
      <w:szCs w:val="32"/>
      <w:lang w:val="en-US" w:eastAsia="de-DE" w:bidi="en-US"/>
    </w:rPr>
  </w:style>
  <w:style w:type="paragraph" w:customStyle="1" w:styleId="UCLdeck13authornames">
    <w:name w:val="UCL_deck_1.3_authornames"/>
    <w:basedOn w:val="MDPI13authornames"/>
    <w:rsid w:val="007C0926"/>
    <w:pPr>
      <w:spacing w:before="240" w:after="240" w:line="240" w:lineRule="auto"/>
    </w:pPr>
    <w:rPr>
      <w:rFonts w:ascii="Times New Roman" w:hAnsi="Times New Roman"/>
      <w:b w:val="0"/>
    </w:rPr>
  </w:style>
  <w:style w:type="paragraph" w:customStyle="1" w:styleId="UCL16affiliation">
    <w:name w:val="UCL_1.6_affiliation"/>
    <w:basedOn w:val="MDPI16affiliation"/>
    <w:rsid w:val="007C0926"/>
    <w:pPr>
      <w:spacing w:line="240" w:lineRule="auto"/>
      <w:ind w:left="0" w:firstLine="0"/>
    </w:pPr>
    <w:rPr>
      <w:rFonts w:ascii="Times New Roman" w:hAnsi="Times New Roman"/>
      <w:sz w:val="19"/>
      <w:szCs w:val="19"/>
      <w:lang w:val="fr-FR"/>
    </w:rPr>
  </w:style>
  <w:style w:type="paragraph" w:customStyle="1" w:styleId="UCL15history">
    <w:name w:val="UCL_1.5_history"/>
    <w:basedOn w:val="MDPI62Acknowledgments"/>
    <w:next w:val="MDPI15academiceditor"/>
    <w:rsid w:val="007C0926"/>
    <w:pPr>
      <w:spacing w:before="240" w:after="240" w:line="240" w:lineRule="auto"/>
    </w:pPr>
    <w:rPr>
      <w:rFonts w:ascii="Times New Roman" w:hAnsi="Times New Roman"/>
      <w:snapToGrid/>
      <w:sz w:val="19"/>
    </w:rPr>
  </w:style>
  <w:style w:type="paragraph" w:customStyle="1" w:styleId="UCLkeywords">
    <w:name w:val="UCL_keywords"/>
    <w:basedOn w:val="MDPI18keywords"/>
    <w:rsid w:val="007C0926"/>
    <w:pPr>
      <w:spacing w:after="240" w:line="240" w:lineRule="auto"/>
      <w:ind w:left="0"/>
    </w:pPr>
    <w:rPr>
      <w:rFonts w:ascii="Times New Roman" w:hAnsi="Times New Roman"/>
      <w:b/>
    </w:rPr>
  </w:style>
  <w:style w:type="paragraph" w:customStyle="1" w:styleId="UCL21heading1">
    <w:name w:val="UCL_2.1_heading1"/>
    <w:basedOn w:val="MDPI21heading1"/>
    <w:rsid w:val="007C0926"/>
    <w:pPr>
      <w:spacing w:line="240" w:lineRule="auto"/>
    </w:pPr>
    <w:rPr>
      <w:rFonts w:ascii="Times New Roman" w:hAnsi="Times New Roman"/>
    </w:rPr>
  </w:style>
  <w:style w:type="paragraph" w:customStyle="1" w:styleId="UCL31text">
    <w:name w:val="UCL_3.1._text"/>
    <w:basedOn w:val="MDPI31text"/>
    <w:rsid w:val="007C0926"/>
    <w:pPr>
      <w:spacing w:before="240" w:after="240" w:line="240" w:lineRule="auto"/>
      <w:ind w:firstLine="454"/>
    </w:pPr>
    <w:rPr>
      <w:rFonts w:ascii="Times New Roman" w:hAnsi="Times New Roman"/>
    </w:rPr>
  </w:style>
  <w:style w:type="paragraph" w:customStyle="1" w:styleId="UCL14academic">
    <w:name w:val="UCL_1.4_academic"/>
    <w:basedOn w:val="MDPI15academiceditor"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15academic">
    <w:name w:val="UCL_1.5_academic"/>
    <w:basedOn w:val="MDPI15academiceditor"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fronttitle">
    <w:name w:val="UCL_front_title"/>
    <w:basedOn w:val="a"/>
    <w:rsid w:val="007C0926"/>
    <w:pPr>
      <w:autoSpaceDE w:val="0"/>
      <w:autoSpaceDN w:val="0"/>
      <w:spacing w:before="240" w:after="120"/>
      <w:outlineLvl w:val="0"/>
    </w:pPr>
    <w:rPr>
      <w:rFonts w:eastAsia="宋体"/>
      <w:b/>
      <w:bCs/>
    </w:rPr>
  </w:style>
  <w:style w:type="paragraph" w:customStyle="1" w:styleId="UCLfronttext">
    <w:name w:val="UCL_front_text"/>
    <w:basedOn w:val="a"/>
    <w:rsid w:val="007C0926"/>
    <w:pPr>
      <w:autoSpaceDE w:val="0"/>
      <w:autoSpaceDN w:val="0"/>
    </w:pPr>
  </w:style>
  <w:style w:type="paragraph" w:customStyle="1" w:styleId="UCL17abstract">
    <w:name w:val="UCL_1.7_abstract"/>
    <w:basedOn w:val="MDPI17abstract"/>
    <w:rsid w:val="007C0926"/>
    <w:pPr>
      <w:autoSpaceDE w:val="0"/>
      <w:autoSpaceDN w:val="0"/>
      <w:spacing w:before="480" w:line="240" w:lineRule="auto"/>
      <w:ind w:left="0"/>
    </w:pPr>
    <w:rPr>
      <w:rFonts w:ascii="Times New Roman" w:hAnsi="Times New Roman"/>
      <w:b/>
    </w:rPr>
  </w:style>
  <w:style w:type="paragraph" w:customStyle="1" w:styleId="UCL17abstracttext">
    <w:name w:val="UCL_1.7_abstract_text"/>
    <w:basedOn w:val="MDPI17abstract"/>
    <w:rsid w:val="007C0926"/>
    <w:pPr>
      <w:spacing w:before="220" w:after="220" w:line="240" w:lineRule="auto"/>
      <w:ind w:left="0"/>
    </w:pPr>
    <w:rPr>
      <w:rFonts w:ascii="Times New Roman" w:hAnsi="Times New Roman"/>
    </w:rPr>
  </w:style>
  <w:style w:type="paragraph" w:customStyle="1" w:styleId="UCL18keywords">
    <w:name w:val="UCL_1.8_keywords"/>
    <w:basedOn w:val="MDPI18keywords"/>
    <w:rsid w:val="007C0926"/>
    <w:pPr>
      <w:spacing w:after="240" w:line="240" w:lineRule="auto"/>
      <w:ind w:left="0"/>
    </w:pPr>
    <w:rPr>
      <w:rFonts w:ascii="Times New Roman" w:hAnsi="Times New Roman"/>
    </w:rPr>
  </w:style>
  <w:style w:type="paragraph" w:customStyle="1" w:styleId="UCL22heading2">
    <w:name w:val="UCL_2.2_heading2"/>
    <w:basedOn w:val="MDPI22heading2"/>
    <w:rsid w:val="007C0926"/>
    <w:pPr>
      <w:spacing w:line="240" w:lineRule="auto"/>
      <w:outlineLvl w:val="0"/>
    </w:pPr>
    <w:rPr>
      <w:rFonts w:ascii="Times New Roman" w:hAnsi="Times New Roman"/>
    </w:rPr>
  </w:style>
  <w:style w:type="paragraph" w:customStyle="1" w:styleId="UCL51figurecaption">
    <w:name w:val="UCL_5.1_figure_caption"/>
    <w:basedOn w:val="MDPI51figurecaption"/>
    <w:rsid w:val="007C0926"/>
    <w:pPr>
      <w:spacing w:after="480" w:line="240" w:lineRule="auto"/>
      <w:ind w:left="0" w:right="0"/>
    </w:pPr>
    <w:rPr>
      <w:rFonts w:ascii="Times New Roman" w:hAnsi="Times New Roman"/>
      <w:sz w:val="19"/>
      <w:szCs w:val="19"/>
    </w:rPr>
  </w:style>
  <w:style w:type="paragraph" w:customStyle="1" w:styleId="UCL41tablecaption">
    <w:name w:val="UCL_4.1_table_caption"/>
    <w:basedOn w:val="MDPI41tablecaption"/>
    <w:rsid w:val="007C0926"/>
    <w:pPr>
      <w:spacing w:line="240" w:lineRule="auto"/>
      <w:ind w:left="0" w:right="0"/>
    </w:pPr>
    <w:rPr>
      <w:rFonts w:ascii="Times New Roman" w:hAnsi="Times New Roman" w:cs="Times New Roman"/>
      <w:sz w:val="19"/>
      <w:szCs w:val="19"/>
    </w:rPr>
  </w:style>
  <w:style w:type="paragraph" w:customStyle="1" w:styleId="UCL43tablefooter">
    <w:name w:val="UCL_4.3_table_footer"/>
    <w:basedOn w:val="MDPI43tablefooter"/>
    <w:rsid w:val="007C0926"/>
    <w:pPr>
      <w:spacing w:line="240" w:lineRule="auto"/>
      <w:jc w:val="center"/>
    </w:pPr>
    <w:rPr>
      <w:rFonts w:ascii="Times New Roman" w:hAnsi="Times New Roman" w:cs="Times New Roman"/>
      <w:sz w:val="22"/>
    </w:rPr>
  </w:style>
  <w:style w:type="paragraph" w:customStyle="1" w:styleId="UCLbackMattertitle">
    <w:name w:val="UCL_backMatter_title"/>
    <w:basedOn w:val="MDPI21heading1"/>
    <w:rsid w:val="007C0926"/>
    <w:pPr>
      <w:spacing w:line="240" w:lineRule="auto"/>
    </w:pPr>
    <w:rPr>
      <w:rFonts w:ascii="Times New Roman" w:hAnsi="Times New Roman"/>
    </w:rPr>
  </w:style>
  <w:style w:type="paragraph" w:customStyle="1" w:styleId="UCLbackMattertext">
    <w:name w:val="UCL_backMatter_text"/>
    <w:basedOn w:val="MDPI21heading1"/>
    <w:rsid w:val="007C0926"/>
    <w:pPr>
      <w:spacing w:line="240" w:lineRule="auto"/>
    </w:pPr>
    <w:rPr>
      <w:rFonts w:ascii="Times New Roman" w:hAnsi="Times New Roman"/>
      <w:b w:val="0"/>
      <w:szCs w:val="20"/>
    </w:rPr>
  </w:style>
  <w:style w:type="paragraph" w:customStyle="1" w:styleId="UCL13authornames">
    <w:name w:val="UCL_1.3_authornames"/>
    <w:basedOn w:val="MDPI13authornames"/>
    <w:rsid w:val="007C0926"/>
    <w:pPr>
      <w:spacing w:before="240" w:after="240" w:line="240" w:lineRule="auto"/>
    </w:pPr>
    <w:rPr>
      <w:rFonts w:ascii="Times New Roman" w:hAnsi="Times New Roman"/>
      <w:b w:val="0"/>
    </w:rPr>
  </w:style>
  <w:style w:type="paragraph" w:customStyle="1" w:styleId="UCL19cite">
    <w:name w:val="UCL_1.9_cite"/>
    <w:basedOn w:val="MDPI15academiceditor"/>
    <w:rsid w:val="007C0926"/>
    <w:pPr>
      <w:spacing w:before="240" w:after="240" w:line="240" w:lineRule="auto"/>
      <w:ind w:left="0"/>
    </w:pPr>
    <w:rPr>
      <w:rFonts w:ascii="Times New Roman" w:hAnsi="Times New Roman"/>
      <w:sz w:val="22"/>
    </w:rPr>
  </w:style>
  <w:style w:type="paragraph" w:customStyle="1" w:styleId="UCL23heading3">
    <w:name w:val="UCL_2.3_heading3"/>
    <w:basedOn w:val="UCL21heading1"/>
    <w:rsid w:val="007C0926"/>
    <w:rPr>
      <w:b w:val="0"/>
    </w:rPr>
  </w:style>
  <w:style w:type="paragraph" w:customStyle="1" w:styleId="UCL51figurebody">
    <w:name w:val="UCL_5.1_figure_body"/>
    <w:basedOn w:val="MDPI51figurecaption"/>
    <w:rsid w:val="007C0926"/>
    <w:pPr>
      <w:spacing w:after="480" w:line="240" w:lineRule="auto"/>
      <w:ind w:left="0" w:right="0"/>
      <w:jc w:val="center"/>
    </w:pPr>
    <w:rPr>
      <w:rFonts w:ascii="Times New Roman" w:hAnsi="Times New Roman"/>
      <w:sz w:val="19"/>
      <w:szCs w:val="19"/>
    </w:rPr>
  </w:style>
  <w:style w:type="paragraph" w:customStyle="1" w:styleId="UCL42tablebody">
    <w:name w:val="UCL_4.2_table_body"/>
    <w:basedOn w:val="a"/>
    <w:rsid w:val="007C0926"/>
    <w:rPr>
      <w:b/>
      <w:sz w:val="22"/>
      <w:szCs w:val="22"/>
      <w:lang w:eastAsia="de-DE" w:bidi="en-US"/>
    </w:rPr>
  </w:style>
  <w:style w:type="table" w:customStyle="1" w:styleId="UCLtablebody">
    <w:name w:val="UCL_table_body"/>
    <w:basedOn w:val="a1"/>
    <w:uiPriority w:val="99"/>
    <w:rsid w:val="007C0926"/>
    <w:pPr>
      <w:spacing w:line="240" w:lineRule="auto"/>
    </w:p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asdsad">
    <w:name w:val="asdsad"/>
    <w:rsid w:val="007C0926"/>
    <w:pPr>
      <w:adjustRightInd w:val="0"/>
      <w:snapToGrid w:val="0"/>
      <w:spacing w:line="240" w:lineRule="auto"/>
    </w:pPr>
    <w:rPr>
      <w:rFonts w:eastAsia="Times New Roman"/>
      <w:snapToGrid w:val="0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D93248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equationFram">
    <w:name w:val="MDPI_equationFram"/>
    <w:rsid w:val="00D93248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soFootnoteText0">
    <w:name w:val="MsoFootnoteText"/>
    <w:basedOn w:val="af3"/>
    <w:rsid w:val="00C23F50"/>
  </w:style>
  <w:style w:type="character" w:customStyle="1" w:styleId="ab">
    <w:name w:val="列表段落 字符"/>
    <w:basedOn w:val="a0"/>
    <w:link w:val="aa"/>
    <w:uiPriority w:val="34"/>
    <w:qFormat/>
    <w:locked/>
    <w:rsid w:val="00172611"/>
    <w:rPr>
      <w:rFonts w:ascii="Times New Roman" w:eastAsia="Times New Roman" w:hAnsi="Times New Roman"/>
      <w:color w:val="auto"/>
      <w:kern w:val="2"/>
      <w:sz w:val="19"/>
      <w:szCs w:val="19"/>
    </w:rPr>
  </w:style>
  <w:style w:type="paragraph" w:customStyle="1" w:styleId="21">
    <w:name w:val="列出段落2"/>
    <w:basedOn w:val="a"/>
    <w:rsid w:val="00172611"/>
    <w:pPr>
      <w:widowControl w:val="0"/>
      <w:suppressAutoHyphens/>
      <w:ind w:firstLine="420"/>
    </w:pPr>
    <w:rPr>
      <w:rFonts w:ascii="Arial" w:eastAsia="宋体" w:hAnsi="Arial" w:cs="Arial"/>
      <w:color w:val="000000"/>
      <w:lang w:eastAsia="ar-SA"/>
    </w:rPr>
  </w:style>
  <w:style w:type="character" w:styleId="aff1">
    <w:name w:val="Emphasis"/>
    <w:basedOn w:val="a0"/>
    <w:uiPriority w:val="20"/>
    <w:rsid w:val="00172611"/>
    <w:rPr>
      <w:i/>
      <w:iCs/>
    </w:rPr>
  </w:style>
  <w:style w:type="character" w:styleId="aff2">
    <w:name w:val="Strong"/>
    <w:basedOn w:val="a0"/>
    <w:uiPriority w:val="22"/>
    <w:rsid w:val="00172611"/>
    <w:rPr>
      <w:b/>
      <w:bCs/>
    </w:rPr>
  </w:style>
  <w:style w:type="character" w:customStyle="1" w:styleId="12">
    <w:name w:val="未处理的提及1"/>
    <w:basedOn w:val="a0"/>
    <w:uiPriority w:val="99"/>
    <w:semiHidden/>
    <w:unhideWhenUsed/>
    <w:rsid w:val="00172611"/>
    <w:rPr>
      <w:color w:val="605E5C"/>
      <w:shd w:val="clear" w:color="auto" w:fill="E1DFDD"/>
    </w:rPr>
  </w:style>
  <w:style w:type="paragraph" w:customStyle="1" w:styleId="13">
    <w:name w:val="列出段落1"/>
    <w:basedOn w:val="a"/>
    <w:rsid w:val="00172611"/>
    <w:pPr>
      <w:ind w:left="720"/>
      <w:contextualSpacing/>
      <w:jc w:val="both"/>
    </w:pPr>
    <w:rPr>
      <w:rFonts w:ascii="Geneva" w:eastAsia="宋体" w:hAnsi="Geneva"/>
      <w:lang w:eastAsia="en-US"/>
    </w:rPr>
  </w:style>
  <w:style w:type="paragraph" w:styleId="aff3">
    <w:name w:val="Revision"/>
    <w:hidden/>
    <w:uiPriority w:val="99"/>
    <w:semiHidden/>
    <w:rsid w:val="00172611"/>
    <w:pPr>
      <w:spacing w:after="0" w:line="240" w:lineRule="auto"/>
    </w:pPr>
    <w:rPr>
      <w:color w:val="auto"/>
      <w:kern w:val="2"/>
      <w:sz w:val="21"/>
    </w:rPr>
  </w:style>
  <w:style w:type="character" w:customStyle="1" w:styleId="22">
    <w:name w:val="未处理的提及2"/>
    <w:basedOn w:val="a0"/>
    <w:uiPriority w:val="99"/>
    <w:semiHidden/>
    <w:unhideWhenUsed/>
    <w:rsid w:val="00172611"/>
    <w:rPr>
      <w:color w:val="605E5C"/>
      <w:shd w:val="clear" w:color="auto" w:fill="E1DFDD"/>
    </w:rPr>
  </w:style>
  <w:style w:type="table" w:customStyle="1" w:styleId="0">
    <w:name w:val="表格_0"/>
    <w:basedOn w:val="a1"/>
    <w:uiPriority w:val="99"/>
    <w:rsid w:val="00172611"/>
    <w:pPr>
      <w:spacing w:after="0" w:line="240" w:lineRule="auto"/>
    </w:pPr>
    <w:rPr>
      <w:rFonts w:eastAsia="Times New Roman"/>
      <w:color w:val="auto"/>
      <w:kern w:val="2"/>
      <w:sz w:val="19"/>
    </w:rPr>
    <w:tblPr>
      <w:tblStyleRow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rFonts w:ascii="Times New Roman" w:eastAsia="Times New Roman" w:hAnsi="Times New Roman"/>
        <w:b/>
        <w:sz w:val="19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063">
    <w:name w:val="表格_0.63"/>
    <w:basedOn w:val="0"/>
    <w:uiPriority w:val="99"/>
    <w:rsid w:val="00172611"/>
    <w:tblPr>
      <w:tblInd w:w="357" w:type="dxa"/>
    </w:tblPr>
    <w:tblStylePr w:type="firstRow">
      <w:rPr>
        <w:rFonts w:ascii="Times New Roman" w:eastAsia="Times New Roman" w:hAnsi="Times New Roman"/>
        <w:b/>
        <w:sz w:val="19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ff4">
    <w:name w:val="文本框"/>
    <w:basedOn w:val="a"/>
    <w:autoRedefine/>
    <w:rsid w:val="00172611"/>
    <w:pPr>
      <w:framePr w:w="8834" w:wrap="notBeside" w:vAnchor="text" w:hAnchor="text" w:y="1"/>
      <w:pBdr>
        <w:top w:val="single" w:sz="8" w:space="4" w:color="auto"/>
        <w:left w:val="single" w:sz="8" w:space="6" w:color="auto"/>
        <w:bottom w:val="single" w:sz="8" w:space="4" w:color="auto"/>
        <w:right w:val="single" w:sz="8" w:space="6" w:color="auto"/>
      </w:pBdr>
      <w:autoSpaceDE w:val="0"/>
      <w:autoSpaceDN w:val="0"/>
      <w:ind w:leftChars="100" w:left="200"/>
      <w:jc w:val="both"/>
    </w:pPr>
    <w:rPr>
      <w:rFonts w:eastAsia="Arial"/>
      <w:noProof/>
    </w:rPr>
  </w:style>
  <w:style w:type="table" w:customStyle="1" w:styleId="126">
    <w:name w:val="表格_1.26"/>
    <w:basedOn w:val="063"/>
    <w:uiPriority w:val="99"/>
    <w:rsid w:val="00172611"/>
    <w:tblPr>
      <w:tblInd w:w="714" w:type="dxa"/>
    </w:tblPr>
    <w:tblStylePr w:type="firstRow">
      <w:rPr>
        <w:rFonts w:ascii="Times New Roman" w:eastAsia="Times New Roman" w:hAnsi="Times New Roman"/>
        <w:b/>
        <w:sz w:val="19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3">
    <w:name w:val="Plain Table 2"/>
    <w:basedOn w:val="a1"/>
    <w:uiPriority w:val="42"/>
    <w:rsid w:val="00172611"/>
    <w:pPr>
      <w:spacing w:after="0" w:line="240" w:lineRule="auto"/>
    </w:pPr>
    <w:rPr>
      <w:rFonts w:ascii="Calibri" w:eastAsia="宋体" w:hAnsi="Calibri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aff5">
    <w:name w:val="表格_新建"/>
    <w:basedOn w:val="a1"/>
    <w:uiPriority w:val="99"/>
    <w:rsid w:val="00172611"/>
    <w:pPr>
      <w:spacing w:after="0" w:line="240" w:lineRule="auto"/>
    </w:pPr>
    <w:rPr>
      <w:rFonts w:ascii="Times New Roman" w:eastAsia="Arial" w:hAnsi="Times New Roman"/>
      <w:color w:val="auto"/>
      <w:kern w:val="2"/>
      <w:sz w:val="19"/>
    </w:rPr>
    <w:tblPr>
      <w:tblBorders>
        <w:top w:val="single" w:sz="8" w:space="0" w:color="auto"/>
        <w:bottom w:val="single" w:sz="8" w:space="0" w:color="auto"/>
      </w:tblBorders>
    </w:tblPr>
    <w:tblStylePr w:type="firstRow">
      <w:rPr>
        <w:rFonts w:ascii="Times New Roman" w:eastAsia="Arial" w:hAnsi="Times New Roman"/>
        <w:b/>
        <w:sz w:val="19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f6">
    <w:name w:val="Unresolved Mention"/>
    <w:basedOn w:val="a0"/>
    <w:uiPriority w:val="99"/>
    <w:semiHidden/>
    <w:unhideWhenUsed/>
    <w:rsid w:val="00172611"/>
    <w:rPr>
      <w:color w:val="605E5C"/>
      <w:shd w:val="clear" w:color="auto" w:fill="E1DFDD"/>
    </w:rPr>
  </w:style>
  <w:style w:type="character" w:customStyle="1" w:styleId="text-only">
    <w:name w:val="text-only"/>
    <w:basedOn w:val="a0"/>
    <w:rsid w:val="000200D2"/>
  </w:style>
  <w:style w:type="paragraph" w:customStyle="1" w:styleId="ProtocolTitle">
    <w:name w:val="Protocol Title"/>
    <w:basedOn w:val="10"/>
    <w:link w:val="ProtocolTitle0"/>
    <w:qFormat/>
    <w:rsid w:val="000200D2"/>
    <w:pPr>
      <w:adjustRightInd w:val="0"/>
      <w:snapToGrid w:val="0"/>
      <w:spacing w:before="0" w:line="276" w:lineRule="auto"/>
    </w:pPr>
    <w:rPr>
      <w:rFonts w:ascii="Helvetica Neue" w:hAnsi="Helvetica Neue"/>
      <w:sz w:val="48"/>
      <w:szCs w:val="48"/>
      <w:u w:val="none"/>
    </w:rPr>
  </w:style>
  <w:style w:type="character" w:customStyle="1" w:styleId="ProtocolTitle0">
    <w:name w:val="Protocol Title 字符"/>
    <w:basedOn w:val="11"/>
    <w:link w:val="ProtocolTitle"/>
    <w:rsid w:val="000200D2"/>
    <w:rPr>
      <w:rFonts w:ascii="Helvetica Neue" w:eastAsia="Times New Roman" w:hAnsi="Helvetica Neue" w:cs="Times New Roman"/>
      <w:b/>
      <w:color w:val="auto"/>
      <w:sz w:val="48"/>
      <w:szCs w:val="48"/>
      <w:u w:val="single"/>
      <w:lang w:val="en-CA"/>
    </w:rPr>
  </w:style>
  <w:style w:type="paragraph" w:customStyle="1" w:styleId="1">
    <w:name w:val="列表1"/>
    <w:basedOn w:val="aa"/>
    <w:link w:val="list"/>
    <w:rsid w:val="0098412A"/>
    <w:pPr>
      <w:widowControl w:val="0"/>
      <w:numPr>
        <w:numId w:val="7"/>
      </w:numPr>
      <w:adjustRightInd w:val="0"/>
      <w:snapToGrid w:val="0"/>
      <w:spacing w:line="276" w:lineRule="auto"/>
      <w:ind w:left="357" w:firstLineChars="0" w:hanging="357"/>
      <w:jc w:val="both"/>
    </w:pPr>
    <w:rPr>
      <w:rFonts w:eastAsia="微软雅黑"/>
      <w:color w:val="000000" w:themeColor="text1"/>
      <w:szCs w:val="19"/>
    </w:rPr>
  </w:style>
  <w:style w:type="character" w:customStyle="1" w:styleId="list">
    <w:name w:val="list 字符"/>
    <w:basedOn w:val="ab"/>
    <w:link w:val="1"/>
    <w:rsid w:val="0098412A"/>
    <w:rPr>
      <w:rFonts w:ascii="Times New Roman" w:eastAsia="微软雅黑" w:hAnsi="Times New Roman" w:cs="Times New Roman"/>
      <w:color w:val="000000" w:themeColor="text1"/>
      <w:kern w:val="2"/>
      <w:sz w:val="19"/>
      <w:szCs w:val="19"/>
      <w:lang w:val="en-CA"/>
    </w:rPr>
  </w:style>
  <w:style w:type="paragraph" w:customStyle="1" w:styleId="SectionTitle">
    <w:name w:val="Section Title"/>
    <w:basedOn w:val="aff7"/>
    <w:link w:val="SectionTitle0"/>
    <w:qFormat/>
    <w:rsid w:val="005C0EDA"/>
    <w:pPr>
      <w:adjustRightInd w:val="0"/>
      <w:snapToGrid w:val="0"/>
      <w:spacing w:line="276" w:lineRule="auto"/>
    </w:pPr>
    <w:rPr>
      <w:rFonts w:ascii="Helvetica Neue" w:hAnsi="Helvetica Neue"/>
      <w:b/>
      <w:color w:val="000000"/>
      <w:sz w:val="28"/>
      <w:szCs w:val="28"/>
    </w:rPr>
  </w:style>
  <w:style w:type="paragraph" w:styleId="aff7">
    <w:name w:val="Title"/>
    <w:basedOn w:val="a"/>
    <w:next w:val="a"/>
    <w:link w:val="aff8"/>
    <w:uiPriority w:val="10"/>
    <w:rsid w:val="005C0E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标题 字符"/>
    <w:basedOn w:val="a0"/>
    <w:link w:val="aff7"/>
    <w:uiPriority w:val="10"/>
    <w:rsid w:val="005C0ED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CA"/>
    </w:rPr>
  </w:style>
  <w:style w:type="character" w:customStyle="1" w:styleId="SectionTitle0">
    <w:name w:val="Section Title 字符"/>
    <w:basedOn w:val="aff8"/>
    <w:link w:val="SectionTitle"/>
    <w:rsid w:val="005C0EDA"/>
    <w:rPr>
      <w:rFonts w:ascii="Helvetica Neue" w:eastAsiaTheme="majorEastAsia" w:hAnsi="Helvetica Neue" w:cstheme="majorBidi"/>
      <w:b/>
      <w:color w:val="auto"/>
      <w:spacing w:val="-10"/>
      <w:kern w:val="28"/>
      <w:sz w:val="28"/>
      <w:szCs w:val="28"/>
      <w:lang w:val="en-CA"/>
    </w:rPr>
  </w:style>
  <w:style w:type="paragraph" w:customStyle="1" w:styleId="ace-line">
    <w:name w:val="ace-line"/>
    <w:basedOn w:val="a"/>
    <w:rsid w:val="005D66E2"/>
    <w:pPr>
      <w:spacing w:before="100" w:beforeAutospacing="1" w:after="100" w:afterAutospacing="1"/>
    </w:pPr>
  </w:style>
  <w:style w:type="character" w:customStyle="1" w:styleId="VerbatimChar">
    <w:name w:val="Verbatim Char"/>
    <w:basedOn w:val="a0"/>
    <w:link w:val="SourceCode"/>
    <w:rsid w:val="006F31B9"/>
    <w:rPr>
      <w:rFonts w:ascii="Consolas" w:hAnsi="Consolas"/>
    </w:rPr>
  </w:style>
  <w:style w:type="paragraph" w:customStyle="1" w:styleId="SourceCode">
    <w:name w:val="Source Code"/>
    <w:basedOn w:val="a"/>
    <w:link w:val="VerbatimChar"/>
    <w:rsid w:val="006F31B9"/>
    <w:pPr>
      <w:wordWrap w:val="0"/>
      <w:spacing w:after="200"/>
    </w:pPr>
    <w:rPr>
      <w:rFonts w:ascii="Consolas" w:eastAsiaTheme="minorEastAsia" w:hAnsi="Consolas" w:cstheme="minorBidi"/>
      <w:color w:val="000000"/>
      <w:sz w:val="22"/>
      <w:szCs w:val="22"/>
      <w:lang w:val="en-US"/>
    </w:rPr>
  </w:style>
  <w:style w:type="paragraph" w:customStyle="1" w:styleId="pf0">
    <w:name w:val="pf0"/>
    <w:basedOn w:val="a"/>
    <w:rsid w:val="00FF6A2F"/>
    <w:pPr>
      <w:spacing w:before="100" w:beforeAutospacing="1" w:after="100" w:afterAutospacing="1"/>
    </w:pPr>
    <w:rPr>
      <w:lang w:val="en-US" w:eastAsia="en-US"/>
    </w:rPr>
  </w:style>
  <w:style w:type="character" w:customStyle="1" w:styleId="cf01">
    <w:name w:val="cf01"/>
    <w:basedOn w:val="a0"/>
    <w:rsid w:val="00FF6A2F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a0"/>
    <w:rsid w:val="00FF6A2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4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Johnson@leeds.ac.uk" TargetMode="External"/><Relationship Id="rId13" Type="http://schemas.openxmlformats.org/officeDocument/2006/relationships/image" Target="media/image4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.szymanska@leeds.ac.uk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5" Type="http://schemas.openxmlformats.org/officeDocument/2006/relationships/image" Target="media/image7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480\Desktop\new%20template.dotx" TargetMode="Externa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2F6AFE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B16498-ADC1-445E-AA9F-D158A940AC46}">
  <we:reference id="d8ecf13c-7a42-4e5e-946c-dfbab5db5b4b" version="1.0.0.0" store="//DESKTOP-6FFV2FN/Users/11480/Desktop/word-tool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E9936-1587-4B82-9042-17B21152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template.dotx</Template>
  <TotalTime>3</TotalTime>
  <Pages>3</Pages>
  <Words>349</Words>
  <Characters>1901</Characters>
  <Application>Microsoft Office Word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 Title_x000d__x000d_Author 11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Rae Tian</dc:creator>
  <cp:keywords/>
  <dc:description/>
  <cp:lastModifiedBy>EditorBio-protocol</cp:lastModifiedBy>
  <cp:revision>9</cp:revision>
  <cp:lastPrinted>2024-01-18T07:43:00Z</cp:lastPrinted>
  <dcterms:created xsi:type="dcterms:W3CDTF">2025-07-07T01:23:00Z</dcterms:created>
  <dcterms:modified xsi:type="dcterms:W3CDTF">2026-09-28T02:28:00Z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01fd26744f21e0d3d740c36a05a34374930cdad58a55b994bb978e4819f2fe5f</vt:lpwstr>
  </property>
</Properties>
</file>